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782" w:rsidRPr="000E7AC0" w:rsidRDefault="00782782" w:rsidP="00037464">
      <w:pPr>
        <w:ind w:left="144" w:right="144"/>
        <w:jc w:val="center"/>
        <w:rPr>
          <w:b/>
          <w:bCs/>
          <w:u w:val="single"/>
          <w:lang w:val="en-US"/>
        </w:rPr>
      </w:pPr>
      <w:r w:rsidRPr="009A0091">
        <w:rPr>
          <w:b/>
          <w:bCs/>
          <w:u w:val="single"/>
        </w:rPr>
        <w:t>ĐỀ CƯƠNG ÔN TẬ</w:t>
      </w:r>
      <w:r>
        <w:rPr>
          <w:b/>
          <w:bCs/>
          <w:u w:val="single"/>
        </w:rPr>
        <w:t xml:space="preserve">P HKI </w:t>
      </w:r>
    </w:p>
    <w:p w:rsidR="00782782" w:rsidRPr="009A0091" w:rsidRDefault="00782782" w:rsidP="00037464">
      <w:pPr>
        <w:numPr>
          <w:ilvl w:val="0"/>
          <w:numId w:val="1"/>
        </w:numPr>
        <w:ind w:left="144" w:right="144"/>
        <w:jc w:val="both"/>
        <w:rPr>
          <w:b/>
          <w:bCs/>
          <w:u w:val="single"/>
        </w:rPr>
      </w:pPr>
      <w:r w:rsidRPr="009A0091">
        <w:rPr>
          <w:b/>
          <w:bCs/>
          <w:u w:val="single"/>
        </w:rPr>
        <w:t xml:space="preserve">LÝ THUYẾT </w:t>
      </w:r>
    </w:p>
    <w:p w:rsidR="00782782" w:rsidRPr="009A0091" w:rsidRDefault="00782782" w:rsidP="00037464">
      <w:pPr>
        <w:ind w:left="144" w:right="144"/>
        <w:jc w:val="both"/>
        <w:rPr>
          <w:b/>
          <w:bCs/>
          <w:u w:val="single"/>
        </w:rPr>
      </w:pPr>
      <w:r w:rsidRPr="009A0091">
        <w:rPr>
          <w:b/>
          <w:bCs/>
        </w:rPr>
        <w:t xml:space="preserve">1.Chuyển động cơ học </w:t>
      </w:r>
    </w:p>
    <w:p w:rsidR="00782782" w:rsidRPr="009A0091" w:rsidRDefault="00782782" w:rsidP="00037464">
      <w:pPr>
        <w:numPr>
          <w:ilvl w:val="0"/>
          <w:numId w:val="2"/>
        </w:numPr>
        <w:ind w:left="144" w:right="144"/>
        <w:jc w:val="both"/>
      </w:pPr>
      <w:r w:rsidRPr="009A0091">
        <w:t xml:space="preserve">Sự thay đổi vị trí của một vật theo thời gian so với vật khác gọi là chuyển động cơ học </w:t>
      </w:r>
    </w:p>
    <w:p w:rsidR="00782782" w:rsidRPr="009A0091" w:rsidRDefault="00782782" w:rsidP="00037464">
      <w:pPr>
        <w:numPr>
          <w:ilvl w:val="0"/>
          <w:numId w:val="2"/>
        </w:numPr>
        <w:ind w:left="144" w:right="144"/>
        <w:jc w:val="both"/>
      </w:pPr>
      <w:r w:rsidRPr="009A0091">
        <w:t xml:space="preserve">Một vật có thể là chuyển động đối với vật này nhưng lại đứng yên so với vật khác . ta nói chuyển động và đứng yên có tính tương đối </w:t>
      </w:r>
    </w:p>
    <w:p w:rsidR="00782782" w:rsidRPr="009A0091" w:rsidRDefault="00782782" w:rsidP="00037464">
      <w:pPr>
        <w:numPr>
          <w:ilvl w:val="0"/>
          <w:numId w:val="2"/>
        </w:numPr>
        <w:ind w:left="144" w:right="144"/>
        <w:jc w:val="both"/>
      </w:pPr>
      <w:r w:rsidRPr="009A0091">
        <w:t>Vật được chọn để so sánh gọi là vật mốc . Thường ta chọn những vật gắn liền với trái đất làm vật mốc .( như : nhà cửa , cột đèn , cột cây số …………)</w:t>
      </w:r>
    </w:p>
    <w:p w:rsidR="00782782" w:rsidRPr="009A0091" w:rsidRDefault="00782782" w:rsidP="00037464">
      <w:pPr>
        <w:numPr>
          <w:ilvl w:val="0"/>
          <w:numId w:val="2"/>
        </w:numPr>
        <w:ind w:left="144" w:right="144"/>
        <w:jc w:val="both"/>
        <w:rPr>
          <w:b/>
          <w:bCs/>
          <w:u w:val="single"/>
        </w:rPr>
      </w:pPr>
      <w:r w:rsidRPr="009A0091">
        <w:t xml:space="preserve">Các dạng chuyển động thường gặp là : chuyển động thẳng , chuyển động tròn , chuyển động cong </w:t>
      </w:r>
    </w:p>
    <w:p w:rsidR="00782782" w:rsidRPr="009A0091" w:rsidRDefault="00782782" w:rsidP="00037464">
      <w:pPr>
        <w:ind w:left="144" w:right="144"/>
        <w:jc w:val="both"/>
      </w:pPr>
      <w:r w:rsidRPr="009A0091">
        <w:rPr>
          <w:b/>
          <w:bCs/>
        </w:rPr>
        <w:t xml:space="preserve">2.Vận tốc </w:t>
      </w:r>
    </w:p>
    <w:p w:rsidR="00782782" w:rsidRPr="009A0091" w:rsidRDefault="00782782" w:rsidP="00037464">
      <w:pPr>
        <w:numPr>
          <w:ilvl w:val="0"/>
          <w:numId w:val="3"/>
        </w:numPr>
        <w:ind w:left="144" w:right="144"/>
        <w:jc w:val="both"/>
      </w:pPr>
      <w:r w:rsidRPr="009A0091">
        <w:t xml:space="preserve">Độ lớn của vận tốc cho biết mức độ nhanh chậm của chuyển động và được xác định bằng độ dài quãng đường đi được trong một đơn vị thời gian </w:t>
      </w:r>
    </w:p>
    <w:p w:rsidR="00782782" w:rsidRPr="009A0091" w:rsidRDefault="00782782" w:rsidP="00037464">
      <w:pPr>
        <w:numPr>
          <w:ilvl w:val="0"/>
          <w:numId w:val="3"/>
        </w:numPr>
        <w:ind w:left="144" w:right="144"/>
        <w:jc w:val="both"/>
      </w:pPr>
      <w:r w:rsidRPr="009A0091">
        <w:t xml:space="preserve">Công thức tính vận tốc :   </w:t>
      </w:r>
      <w:r w:rsidRPr="009A0091">
        <w:rPr>
          <w:b/>
          <w:bCs/>
        </w:rPr>
        <w:t xml:space="preserve">v = s / t    </w:t>
      </w:r>
      <w:r w:rsidRPr="009A0091">
        <w:t xml:space="preserve">Trong đó : </w:t>
      </w:r>
      <w:r w:rsidRPr="009A0091">
        <w:rPr>
          <w:b/>
          <w:bCs/>
        </w:rPr>
        <w:t>s</w:t>
      </w:r>
      <w:r w:rsidRPr="009A0091">
        <w:t xml:space="preserve"> là độ dài quãng đường đi được ; </w:t>
      </w:r>
      <w:r w:rsidRPr="009A0091">
        <w:rPr>
          <w:b/>
          <w:bCs/>
        </w:rPr>
        <w:t>t</w:t>
      </w:r>
      <w:r w:rsidRPr="009A0091">
        <w:t xml:space="preserve"> là thời gian để đi hết quãng đường đó . Đơn vị vận tốc là : </w:t>
      </w:r>
      <w:r w:rsidRPr="009A0091">
        <w:rPr>
          <w:b/>
          <w:bCs/>
        </w:rPr>
        <w:t xml:space="preserve">m / s  </w:t>
      </w:r>
      <w:r w:rsidRPr="009A0091">
        <w:t xml:space="preserve">và </w:t>
      </w:r>
      <w:r w:rsidRPr="009A0091">
        <w:rPr>
          <w:b/>
          <w:bCs/>
        </w:rPr>
        <w:t>Km / h</w:t>
      </w:r>
      <w:r w:rsidRPr="009A0091">
        <w:t xml:space="preserve"> .</w:t>
      </w:r>
    </w:p>
    <w:p w:rsidR="00782782" w:rsidRPr="009A0091" w:rsidRDefault="00782782" w:rsidP="00037464">
      <w:pPr>
        <w:ind w:left="144" w:right="144"/>
        <w:jc w:val="both"/>
        <w:rPr>
          <w:b/>
          <w:bCs/>
        </w:rPr>
      </w:pPr>
      <w:r w:rsidRPr="009A0091">
        <w:rPr>
          <w:b/>
          <w:bCs/>
        </w:rPr>
        <w:t xml:space="preserve">3. Chuyển động đều – Chuyển động không đều </w:t>
      </w:r>
    </w:p>
    <w:p w:rsidR="00782782" w:rsidRPr="009A0091" w:rsidRDefault="00782782" w:rsidP="00037464">
      <w:pPr>
        <w:numPr>
          <w:ilvl w:val="0"/>
          <w:numId w:val="4"/>
        </w:numPr>
        <w:ind w:left="144" w:right="144"/>
        <w:jc w:val="both"/>
      </w:pPr>
      <w:r w:rsidRPr="009A0091">
        <w:t xml:space="preserve">Chuyển động đều là chuyển động mà vận tốc có độ lớn không thay đổi theo thời gian </w:t>
      </w:r>
    </w:p>
    <w:p w:rsidR="00782782" w:rsidRPr="009A0091" w:rsidRDefault="00782782" w:rsidP="00037464">
      <w:pPr>
        <w:numPr>
          <w:ilvl w:val="0"/>
          <w:numId w:val="4"/>
        </w:numPr>
        <w:ind w:left="144" w:right="144"/>
        <w:jc w:val="both"/>
      </w:pPr>
      <w:r w:rsidRPr="009A0091">
        <w:t xml:space="preserve">Chuyển động không đều là chuyển động mà vận tốc có độ lớn luôn thay đổi theo thời gian </w:t>
      </w:r>
    </w:p>
    <w:p w:rsidR="00782782" w:rsidRPr="009A0091" w:rsidRDefault="00782782" w:rsidP="00037464">
      <w:pPr>
        <w:numPr>
          <w:ilvl w:val="0"/>
          <w:numId w:val="4"/>
        </w:numPr>
        <w:ind w:left="144" w:right="144"/>
        <w:jc w:val="both"/>
      </w:pPr>
      <w:r w:rsidRPr="009A0091">
        <w:t xml:space="preserve">Chuyển động đều : </w:t>
      </w:r>
      <w:r w:rsidRPr="009A0091">
        <w:rPr>
          <w:b/>
          <w:bCs/>
        </w:rPr>
        <w:t xml:space="preserve">v = s / t </w:t>
      </w:r>
      <w:r w:rsidRPr="009A0091">
        <w:t xml:space="preserve">     ( chuyển động của đầu kim động hồ ; chuyển động của đầu cánh quạt máy khi quạt đang chạy ổn định )</w:t>
      </w:r>
    </w:p>
    <w:p w:rsidR="00782782" w:rsidRPr="009A0091" w:rsidRDefault="00782782" w:rsidP="00037464">
      <w:pPr>
        <w:numPr>
          <w:ilvl w:val="0"/>
          <w:numId w:val="4"/>
        </w:numPr>
        <w:ind w:left="144" w:right="144"/>
        <w:jc w:val="both"/>
      </w:pPr>
      <w:r w:rsidRPr="009A0091">
        <w:t xml:space="preserve">Chuyển động không đều : </w:t>
      </w:r>
      <w:r w:rsidRPr="009A0091">
        <w:rPr>
          <w:b/>
          <w:bCs/>
        </w:rPr>
        <w:t>v</w:t>
      </w:r>
      <w:r w:rsidRPr="009A0091">
        <w:rPr>
          <w:b/>
          <w:bCs/>
          <w:vertAlign w:val="subscript"/>
        </w:rPr>
        <w:t>tb</w:t>
      </w:r>
      <w:r w:rsidRPr="009A0091">
        <w:rPr>
          <w:b/>
          <w:bCs/>
        </w:rPr>
        <w:t xml:space="preserve"> = s / t</w:t>
      </w:r>
      <w:r w:rsidRPr="009A0091">
        <w:t xml:space="preserve">    ( v</w:t>
      </w:r>
      <w:r w:rsidRPr="009A0091">
        <w:rPr>
          <w:vertAlign w:val="subscript"/>
        </w:rPr>
        <w:t xml:space="preserve">tb : </w:t>
      </w:r>
      <w:r w:rsidRPr="009A0091">
        <w:t>vận tốc trung bình )</w:t>
      </w:r>
    </w:p>
    <w:p w:rsidR="00782782" w:rsidRPr="009A0091" w:rsidRDefault="00782782" w:rsidP="00037464">
      <w:pPr>
        <w:numPr>
          <w:ilvl w:val="0"/>
          <w:numId w:val="4"/>
        </w:numPr>
        <w:ind w:left="144" w:right="144"/>
        <w:jc w:val="both"/>
      </w:pPr>
      <w:r w:rsidRPr="009A0091">
        <w:t xml:space="preserve">Cách tính vận tốc trung bình trên nhiều quãng đường khác nhau </w:t>
      </w:r>
    </w:p>
    <w:p w:rsidR="00782782" w:rsidRPr="009A0091" w:rsidRDefault="00782782" w:rsidP="00037464">
      <w:pPr>
        <w:tabs>
          <w:tab w:val="left" w:pos="8310"/>
        </w:tabs>
        <w:ind w:left="144" w:right="144"/>
        <w:jc w:val="both"/>
      </w:pPr>
      <w:r w:rsidRPr="009A0091">
        <w:t xml:space="preserve">          </w:t>
      </w:r>
      <w:r w:rsidRPr="009A0091">
        <w:rPr>
          <w:position w:val="-30"/>
        </w:rPr>
        <w:object w:dxaOrig="17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35.25pt" o:ole="">
            <v:imagedata r:id="rId7" o:title=""/>
          </v:shape>
          <o:OLEObject Type="Embed" ProgID="Msxml2.SAXXMLReader.5.0" ShapeID="_x0000_i1025" DrawAspect="Content" ObjectID="_1511876677" r:id="rId8"/>
        </w:object>
      </w:r>
      <w:r w:rsidRPr="009A0091">
        <w:t xml:space="preserve"> </w:t>
      </w:r>
      <w:r w:rsidRPr="009A0091">
        <w:tab/>
      </w:r>
    </w:p>
    <w:p w:rsidR="00782782" w:rsidRPr="009A0091" w:rsidRDefault="00782782" w:rsidP="00037464">
      <w:pPr>
        <w:ind w:left="144" w:right="144"/>
        <w:jc w:val="both"/>
      </w:pPr>
      <w:r w:rsidRPr="009A0091">
        <w:rPr>
          <w:b/>
          <w:bCs/>
        </w:rPr>
        <w:t xml:space="preserve">4. Biểu diễn lực </w:t>
      </w:r>
    </w:p>
    <w:p w:rsidR="00782782" w:rsidRPr="009A0091" w:rsidRDefault="00782782" w:rsidP="00037464">
      <w:pPr>
        <w:numPr>
          <w:ilvl w:val="0"/>
          <w:numId w:val="5"/>
        </w:numPr>
        <w:ind w:left="144" w:right="144"/>
        <w:jc w:val="both"/>
      </w:pPr>
      <w:r w:rsidRPr="009A0091">
        <w:t xml:space="preserve">Lực là nguyên nhân làm thay đổi vận tốc của vật hoặc làm cho vật bị biến dạng    ( có khi cả hai cùng xảy ra một lúc ) </w:t>
      </w:r>
    </w:p>
    <w:p w:rsidR="00782782" w:rsidRPr="009A0091" w:rsidRDefault="00782782" w:rsidP="00037464">
      <w:pPr>
        <w:numPr>
          <w:ilvl w:val="0"/>
          <w:numId w:val="5"/>
        </w:numPr>
        <w:ind w:left="144" w:right="144"/>
        <w:jc w:val="both"/>
      </w:pPr>
      <w:r w:rsidRPr="009A0091">
        <w:t>Lực là một đại lượng véc tơ . Để biểu diễn một véctơ lực , ta dùng một mũi tên :</w:t>
      </w:r>
    </w:p>
    <w:p w:rsidR="00782782" w:rsidRPr="009A0091" w:rsidRDefault="00782782" w:rsidP="00037464">
      <w:pPr>
        <w:numPr>
          <w:ilvl w:val="0"/>
          <w:numId w:val="5"/>
        </w:numPr>
        <w:ind w:left="144" w:right="144"/>
        <w:jc w:val="both"/>
      </w:pPr>
      <w:r w:rsidRPr="009A0091">
        <w:rPr>
          <w:b/>
          <w:bCs/>
        </w:rPr>
        <w:t xml:space="preserve">+ </w:t>
      </w:r>
      <w:r w:rsidRPr="009A0091">
        <w:t xml:space="preserve">Gốc của mũi tên chỉ điểm đặt của lực </w:t>
      </w:r>
    </w:p>
    <w:p w:rsidR="00782782" w:rsidRPr="009A0091" w:rsidRDefault="00782782" w:rsidP="00037464">
      <w:pPr>
        <w:numPr>
          <w:ilvl w:val="0"/>
          <w:numId w:val="5"/>
        </w:numPr>
        <w:ind w:left="144" w:right="144"/>
        <w:jc w:val="both"/>
      </w:pPr>
      <w:r w:rsidRPr="009A0091">
        <w:rPr>
          <w:b/>
          <w:bCs/>
        </w:rPr>
        <w:t>+</w:t>
      </w:r>
      <w:r w:rsidRPr="009A0091">
        <w:t xml:space="preserve"> Phương và chiều của mũi tên là phương và chiều của lực ( phương và chiều gọi chung là hướng )</w:t>
      </w:r>
    </w:p>
    <w:p w:rsidR="00782782" w:rsidRPr="009A0091" w:rsidRDefault="00782782" w:rsidP="00037464">
      <w:pPr>
        <w:numPr>
          <w:ilvl w:val="0"/>
          <w:numId w:val="5"/>
        </w:numPr>
        <w:ind w:left="144" w:right="144"/>
        <w:jc w:val="both"/>
      </w:pPr>
      <w:r w:rsidRPr="009A0091">
        <w:rPr>
          <w:b/>
          <w:bCs/>
        </w:rPr>
        <w:t xml:space="preserve">+ </w:t>
      </w:r>
      <w:r w:rsidRPr="009A0091">
        <w:t>Độ dài của mũi tên</w:t>
      </w:r>
      <w:r w:rsidRPr="009A0091">
        <w:rPr>
          <w:b/>
          <w:bCs/>
        </w:rPr>
        <w:t xml:space="preserve"> </w:t>
      </w:r>
      <w:r w:rsidRPr="009A0091">
        <w:t xml:space="preserve">chỉ độ lớn của lực theo một tỉ xích cho trước </w:t>
      </w:r>
    </w:p>
    <w:p w:rsidR="00782782" w:rsidRPr="009A0091" w:rsidRDefault="00782782" w:rsidP="00037464">
      <w:pPr>
        <w:numPr>
          <w:ilvl w:val="0"/>
          <w:numId w:val="5"/>
        </w:numPr>
        <w:ind w:left="144" w:right="144"/>
        <w:jc w:val="both"/>
      </w:pPr>
      <w:r>
        <w:rPr>
          <w:noProof/>
          <w:lang w:val="en-US" w:eastAsia="en-US"/>
        </w:rPr>
        <w:pict>
          <v:line id="_x0000_s1026" style="position:absolute;left:0;text-align:left;z-index:251655168" from="82.5pt,-.45pt" to="94.5pt,-.45pt" strokeweight=".5pt">
            <v:stroke endarrow="open"/>
          </v:line>
        </w:pict>
      </w:r>
      <w:r w:rsidRPr="009A0091">
        <w:t xml:space="preserve">Véctơ lực </w:t>
      </w:r>
      <w:r w:rsidRPr="009A0091">
        <w:rPr>
          <w:b/>
          <w:bCs/>
        </w:rPr>
        <w:t>(</w:t>
      </w:r>
      <w:r w:rsidRPr="009A0091">
        <w:t xml:space="preserve">  </w:t>
      </w:r>
      <w:r w:rsidRPr="009A0091">
        <w:rPr>
          <w:b/>
          <w:bCs/>
        </w:rPr>
        <w:t xml:space="preserve">F   )     ;  </w:t>
      </w:r>
      <w:r w:rsidRPr="009A0091">
        <w:t xml:space="preserve">  Cường độ lực   </w:t>
      </w:r>
      <w:r w:rsidRPr="009A0091">
        <w:rPr>
          <w:b/>
          <w:bCs/>
        </w:rPr>
        <w:t>(  F  )</w:t>
      </w:r>
    </w:p>
    <w:p w:rsidR="00782782" w:rsidRPr="009A0091" w:rsidRDefault="00782782" w:rsidP="00037464">
      <w:pPr>
        <w:ind w:left="144" w:right="144"/>
        <w:jc w:val="both"/>
        <w:rPr>
          <w:b/>
          <w:bCs/>
        </w:rPr>
      </w:pPr>
      <w:r w:rsidRPr="009A0091">
        <w:rPr>
          <w:b/>
          <w:bCs/>
        </w:rPr>
        <w:t xml:space="preserve">5 : Sự cân bằng lực – Quán tính </w:t>
      </w:r>
    </w:p>
    <w:p w:rsidR="00782782" w:rsidRPr="009A0091" w:rsidRDefault="00782782" w:rsidP="00037464">
      <w:pPr>
        <w:numPr>
          <w:ilvl w:val="0"/>
          <w:numId w:val="6"/>
        </w:numPr>
        <w:ind w:left="144" w:right="144"/>
        <w:jc w:val="both"/>
        <w:rPr>
          <w:b/>
          <w:bCs/>
        </w:rPr>
      </w:pPr>
      <w:r w:rsidRPr="009A0091">
        <w:t xml:space="preserve">Hai lực cân bằng là hai lực cùng đặt lên một vật , có cường độ bằng nhau , cùng phương , nhưng ngược chiều nhau </w:t>
      </w:r>
    </w:p>
    <w:p w:rsidR="00782782" w:rsidRPr="009A0091" w:rsidRDefault="00782782" w:rsidP="00037464">
      <w:pPr>
        <w:numPr>
          <w:ilvl w:val="0"/>
          <w:numId w:val="6"/>
        </w:numPr>
        <w:ind w:left="144" w:right="144"/>
        <w:jc w:val="both"/>
        <w:rPr>
          <w:b/>
          <w:bCs/>
        </w:rPr>
      </w:pPr>
      <w:r w:rsidRPr="009A0091">
        <w:t>Dưới tác dụng của các lực cân bằng , một vật đang đứng yên sẽ tiếp tục đứng yên ; Vật đang chuyển động thẳng đều sẽ tiếp tục chuyển động thẳng đều .</w:t>
      </w:r>
    </w:p>
    <w:p w:rsidR="00782782" w:rsidRPr="009A0091" w:rsidRDefault="00782782" w:rsidP="00037464">
      <w:pPr>
        <w:numPr>
          <w:ilvl w:val="0"/>
          <w:numId w:val="6"/>
        </w:numPr>
        <w:ind w:left="144" w:right="144"/>
        <w:jc w:val="both"/>
        <w:rPr>
          <w:b/>
          <w:bCs/>
        </w:rPr>
      </w:pPr>
      <w:r w:rsidRPr="009A0091">
        <w:t>Tính chất giữ nguyên vận tốc của vật (như trên ) gọi là quán tính .</w:t>
      </w:r>
    </w:p>
    <w:p w:rsidR="00782782" w:rsidRPr="009A0091" w:rsidRDefault="00782782" w:rsidP="00037464">
      <w:pPr>
        <w:numPr>
          <w:ilvl w:val="0"/>
          <w:numId w:val="6"/>
        </w:numPr>
        <w:ind w:left="144" w:right="144"/>
        <w:jc w:val="both"/>
        <w:rPr>
          <w:b/>
          <w:bCs/>
        </w:rPr>
      </w:pPr>
      <w:r w:rsidRPr="009A0091">
        <w:t>Vì có quán tính nên khi có lực tác dụng , mọi vật không thể thay đổi vận tốc đột ngột được .</w:t>
      </w:r>
    </w:p>
    <w:p w:rsidR="00782782" w:rsidRPr="009A0091" w:rsidRDefault="00782782" w:rsidP="00037464">
      <w:pPr>
        <w:ind w:left="144" w:right="144"/>
        <w:jc w:val="both"/>
      </w:pPr>
      <w:r w:rsidRPr="009A0091">
        <w:rPr>
          <w:b/>
          <w:bCs/>
        </w:rPr>
        <w:t xml:space="preserve">6 : Lực ma sát </w:t>
      </w:r>
    </w:p>
    <w:p w:rsidR="00782782" w:rsidRPr="009A0091" w:rsidRDefault="00782782" w:rsidP="00037464">
      <w:pPr>
        <w:numPr>
          <w:ilvl w:val="0"/>
          <w:numId w:val="7"/>
        </w:numPr>
        <w:ind w:left="144" w:right="144"/>
        <w:jc w:val="both"/>
        <w:rPr>
          <w:b/>
          <w:bCs/>
        </w:rPr>
      </w:pPr>
      <w:r w:rsidRPr="009A0091">
        <w:t xml:space="preserve">Lực ma sát trượt sinh ra khi một vật trượt trên bề mặt một vật khác </w:t>
      </w:r>
    </w:p>
    <w:p w:rsidR="00782782" w:rsidRPr="009A0091" w:rsidRDefault="00782782" w:rsidP="00037464">
      <w:pPr>
        <w:numPr>
          <w:ilvl w:val="0"/>
          <w:numId w:val="7"/>
        </w:numPr>
        <w:ind w:left="144" w:right="144"/>
        <w:jc w:val="both"/>
        <w:rPr>
          <w:b/>
          <w:bCs/>
        </w:rPr>
      </w:pPr>
      <w:r w:rsidRPr="009A0091">
        <w:t xml:space="preserve">Lực ma sát lăn sinh ra khi một vật lăn trên bề mặt của một vật khác </w:t>
      </w:r>
    </w:p>
    <w:p w:rsidR="00782782" w:rsidRPr="009A0091" w:rsidRDefault="00782782" w:rsidP="00037464">
      <w:pPr>
        <w:numPr>
          <w:ilvl w:val="0"/>
          <w:numId w:val="7"/>
        </w:numPr>
        <w:ind w:left="144" w:right="144"/>
        <w:jc w:val="both"/>
        <w:rPr>
          <w:b/>
          <w:bCs/>
        </w:rPr>
      </w:pPr>
      <w:r w:rsidRPr="009A0091">
        <w:t xml:space="preserve">Lực ma sát nghỉ giữ cho vật không trượt khi vật bị tác dụng của lực khác </w:t>
      </w:r>
    </w:p>
    <w:p w:rsidR="00782782" w:rsidRPr="009A0091" w:rsidRDefault="00782782" w:rsidP="00037464">
      <w:pPr>
        <w:numPr>
          <w:ilvl w:val="0"/>
          <w:numId w:val="7"/>
        </w:numPr>
        <w:ind w:left="144" w:right="144"/>
        <w:jc w:val="both"/>
        <w:rPr>
          <w:b/>
          <w:bCs/>
        </w:rPr>
      </w:pPr>
      <w:r w:rsidRPr="009A0091">
        <w:t>Lực ma sát có thể có hại hoặc có thể có ích .( có hại thì làm giảm ma sát ; có lợi thì làm tăng ma sát )</w:t>
      </w:r>
    </w:p>
    <w:p w:rsidR="00782782" w:rsidRPr="009A0091" w:rsidRDefault="00782782" w:rsidP="00037464">
      <w:pPr>
        <w:numPr>
          <w:ilvl w:val="0"/>
          <w:numId w:val="7"/>
        </w:numPr>
        <w:ind w:left="144" w:right="144"/>
        <w:jc w:val="both"/>
        <w:rPr>
          <w:b/>
          <w:bCs/>
        </w:rPr>
      </w:pPr>
      <w:r w:rsidRPr="009A0091">
        <w:t xml:space="preserve">Chú ý : cường độ của lực ma sát trượt lớn cường độ của lực ma sát lăn </w:t>
      </w:r>
    </w:p>
    <w:p w:rsidR="00782782" w:rsidRPr="009A0091" w:rsidRDefault="00782782" w:rsidP="00037464">
      <w:pPr>
        <w:spacing w:line="360" w:lineRule="atLeast"/>
        <w:ind w:left="144" w:right="144"/>
        <w:jc w:val="both"/>
        <w:rPr>
          <w:b/>
          <w:bCs/>
        </w:rPr>
      </w:pPr>
      <w:r w:rsidRPr="009A0091">
        <w:rPr>
          <w:b/>
          <w:bCs/>
        </w:rPr>
        <w:t xml:space="preserve">7 : Ap suất </w:t>
      </w:r>
    </w:p>
    <w:p w:rsidR="00782782" w:rsidRPr="009A0091" w:rsidRDefault="00782782" w:rsidP="00037464">
      <w:pPr>
        <w:numPr>
          <w:ilvl w:val="0"/>
          <w:numId w:val="8"/>
        </w:numPr>
        <w:spacing w:line="360" w:lineRule="atLeast"/>
        <w:ind w:left="144" w:right="144"/>
        <w:jc w:val="both"/>
      </w:pPr>
      <w:r w:rsidRPr="009A0091">
        <w:t xml:space="preserve">Áp lực là lực ép có phương vuông góc với mặt bị ép </w:t>
      </w:r>
    </w:p>
    <w:p w:rsidR="00782782" w:rsidRPr="009A0091" w:rsidRDefault="00782782" w:rsidP="00037464">
      <w:pPr>
        <w:numPr>
          <w:ilvl w:val="0"/>
          <w:numId w:val="8"/>
        </w:numPr>
        <w:spacing w:line="360" w:lineRule="atLeast"/>
        <w:ind w:left="144" w:right="144"/>
        <w:jc w:val="both"/>
      </w:pPr>
      <w:r w:rsidRPr="009A0091">
        <w:t xml:space="preserve">Ap suất là độ lớn của áp lực trên một đơn vị diện tích bị ép </w:t>
      </w:r>
    </w:p>
    <w:p w:rsidR="00782782" w:rsidRPr="009A0091" w:rsidRDefault="00782782" w:rsidP="00037464">
      <w:pPr>
        <w:spacing w:line="360" w:lineRule="atLeast"/>
        <w:ind w:left="144" w:right="144"/>
        <w:jc w:val="both"/>
      </w:pPr>
      <w:r>
        <w:rPr>
          <w:noProof/>
          <w:lang w:val="en-US" w:eastAsia="en-US"/>
        </w:rPr>
        <w:pict>
          <v:rect id="_x0000_s1027" style="position:absolute;left:0;text-align:left;margin-left:20.55pt;margin-top:1.45pt;width:42pt;height:32.55pt;z-index:251656192" filled="f"/>
        </w:pict>
      </w:r>
      <w:r w:rsidRPr="009A0091">
        <w:t xml:space="preserve">       </w:t>
      </w:r>
      <w:r w:rsidRPr="009A0091">
        <w:rPr>
          <w:position w:val="-24"/>
        </w:rPr>
        <w:pict>
          <v:shape id="_x0000_i1026" type="#_x0000_t75" style="width:30pt;height:30.75pt">
            <v:imagedata r:id="rId9" o:title=""/>
          </v:shape>
        </w:pict>
      </w:r>
      <w:r w:rsidRPr="009A0091">
        <w:t xml:space="preserve">   Trong đó : F là áp lực ( N ) ; S là diện tích bị ép ( m</w:t>
      </w:r>
      <w:r w:rsidRPr="009A0091">
        <w:rPr>
          <w:vertAlign w:val="superscript"/>
        </w:rPr>
        <w:t>2</w:t>
      </w:r>
      <w:r w:rsidRPr="009A0091">
        <w:t xml:space="preserve"> ) ; p là áp suất (N/m</w:t>
      </w:r>
      <w:r w:rsidRPr="009A0091">
        <w:rPr>
          <w:vertAlign w:val="superscript"/>
        </w:rPr>
        <w:t>2</w:t>
      </w:r>
      <w:r w:rsidRPr="009A0091">
        <w:t>)</w:t>
      </w:r>
    </w:p>
    <w:p w:rsidR="00782782" w:rsidRPr="009A0091" w:rsidRDefault="00782782" w:rsidP="00037464">
      <w:pPr>
        <w:numPr>
          <w:ilvl w:val="0"/>
          <w:numId w:val="9"/>
        </w:numPr>
        <w:spacing w:line="360" w:lineRule="atLeast"/>
        <w:ind w:left="144" w:right="144"/>
        <w:jc w:val="both"/>
      </w:pPr>
      <w:r w:rsidRPr="009A0091">
        <w:t>Đơn vị của áp suất là Paxcan ( Pa ) : 1Pa = 1N/m</w:t>
      </w:r>
      <w:r w:rsidRPr="009A0091">
        <w:rPr>
          <w:vertAlign w:val="superscript"/>
        </w:rPr>
        <w:t>2</w:t>
      </w:r>
      <w:r w:rsidRPr="009A0091">
        <w:t xml:space="preserve"> </w:t>
      </w:r>
    </w:p>
    <w:p w:rsidR="00782782" w:rsidRPr="009A0091" w:rsidRDefault="00782782" w:rsidP="00037464">
      <w:pPr>
        <w:spacing w:line="360" w:lineRule="atLeast"/>
        <w:ind w:left="144" w:right="144"/>
        <w:jc w:val="both"/>
      </w:pPr>
      <w:r w:rsidRPr="009A0091">
        <w:rPr>
          <w:b/>
          <w:bCs/>
        </w:rPr>
        <w:t xml:space="preserve">8 : Ap suất chất lỏng – Bình thông nhau </w:t>
      </w:r>
    </w:p>
    <w:p w:rsidR="00782782" w:rsidRPr="009A0091" w:rsidRDefault="00782782" w:rsidP="00037464">
      <w:pPr>
        <w:numPr>
          <w:ilvl w:val="0"/>
          <w:numId w:val="10"/>
        </w:numPr>
        <w:spacing w:line="360" w:lineRule="atLeast"/>
        <w:ind w:left="144" w:right="144"/>
        <w:jc w:val="both"/>
      </w:pPr>
      <w:r w:rsidRPr="009A0091">
        <w:t xml:space="preserve">Chất lỏng gây áp suất theo mọi hướng lên đáy bình , thành bình và các vật ở trong lòng nó </w:t>
      </w:r>
    </w:p>
    <w:p w:rsidR="00782782" w:rsidRPr="009A0091" w:rsidRDefault="00782782" w:rsidP="00037464">
      <w:pPr>
        <w:numPr>
          <w:ilvl w:val="0"/>
          <w:numId w:val="10"/>
        </w:numPr>
        <w:spacing w:line="360" w:lineRule="atLeast"/>
        <w:ind w:left="144" w:right="144"/>
        <w:jc w:val="both"/>
      </w:pPr>
      <w:r w:rsidRPr="009A0091">
        <w:t xml:space="preserve">Công thức tính áp suất chất lỏng tại 1điểm bất kì trong lòng chất lỏng đứng yên </w:t>
      </w:r>
    </w:p>
    <w:p w:rsidR="00782782" w:rsidRPr="009A0091" w:rsidRDefault="00782782" w:rsidP="00037464">
      <w:pPr>
        <w:spacing w:line="360" w:lineRule="atLeast"/>
        <w:ind w:left="144" w:right="144"/>
        <w:jc w:val="both"/>
      </w:pPr>
      <w:r w:rsidRPr="009A0091">
        <w:t xml:space="preserve">                           Trong đó : </w:t>
      </w:r>
      <w:r w:rsidRPr="009A0091">
        <w:rPr>
          <w:b/>
          <w:bCs/>
        </w:rPr>
        <w:t xml:space="preserve">h </w:t>
      </w:r>
      <w:r w:rsidRPr="009A0091">
        <w:t xml:space="preserve"> là độ sâu tính từ điểm tính áp suất tới mặt thoáng chất lỏng (m)</w:t>
      </w:r>
    </w:p>
    <w:p w:rsidR="00782782" w:rsidRPr="009A0091" w:rsidRDefault="00782782" w:rsidP="00037464">
      <w:pPr>
        <w:spacing w:line="360" w:lineRule="atLeast"/>
        <w:ind w:left="144" w:right="144"/>
        <w:jc w:val="both"/>
      </w:pPr>
      <w:r>
        <w:rPr>
          <w:noProof/>
          <w:lang w:val="en-US" w:eastAsia="en-US"/>
        </w:rPr>
        <w:pict>
          <v:rect id="_x0000_s1028" style="position:absolute;left:0;text-align:left;margin-left:32.7pt;margin-top:5pt;width:54pt;height:16.3pt;z-index:251658240" filled="f"/>
        </w:pict>
      </w:r>
      <w:r w:rsidRPr="009A0091">
        <w:t xml:space="preserve">        </w:t>
      </w:r>
      <w:r w:rsidRPr="009A0091">
        <w:rPr>
          <w:b/>
          <w:bCs/>
        </w:rPr>
        <w:t>p = h . d</w:t>
      </w:r>
      <w:r w:rsidRPr="009A0091">
        <w:t xml:space="preserve">                  </w:t>
      </w:r>
      <w:r w:rsidRPr="009A0091">
        <w:rPr>
          <w:b/>
          <w:bCs/>
        </w:rPr>
        <w:t xml:space="preserve">d </w:t>
      </w:r>
      <w:r w:rsidRPr="009A0091">
        <w:t>là</w:t>
      </w:r>
      <w:r w:rsidRPr="009A0091">
        <w:rPr>
          <w:b/>
          <w:bCs/>
        </w:rPr>
        <w:t xml:space="preserve"> </w:t>
      </w:r>
      <w:r w:rsidRPr="009A0091">
        <w:t>trọng lượng riêng của chất lỏng ( N/m</w:t>
      </w:r>
      <w:r w:rsidRPr="009A0091">
        <w:rPr>
          <w:vertAlign w:val="superscript"/>
        </w:rPr>
        <w:t>3</w:t>
      </w:r>
      <w:r w:rsidRPr="009A0091">
        <w:t xml:space="preserve"> )</w:t>
      </w:r>
    </w:p>
    <w:p w:rsidR="00782782" w:rsidRPr="009A0091" w:rsidRDefault="00782782" w:rsidP="00037464">
      <w:pPr>
        <w:spacing w:line="360" w:lineRule="atLeast"/>
        <w:ind w:left="144" w:right="144"/>
        <w:jc w:val="both"/>
        <w:rPr>
          <w:lang w:val="fr-FR"/>
        </w:rPr>
      </w:pPr>
      <w:r w:rsidRPr="009A0091">
        <w:t xml:space="preserve">                                        </w:t>
      </w:r>
      <w:r w:rsidRPr="009A0091">
        <w:rPr>
          <w:b/>
          <w:bCs/>
          <w:lang w:val="fr-FR"/>
        </w:rPr>
        <w:t>p</w:t>
      </w:r>
      <w:r w:rsidRPr="009A0091">
        <w:rPr>
          <w:lang w:val="fr-FR"/>
        </w:rPr>
        <w:t xml:space="preserve"> là áp suất ( N/m</w:t>
      </w:r>
      <w:r w:rsidRPr="009A0091">
        <w:rPr>
          <w:vertAlign w:val="superscript"/>
          <w:lang w:val="fr-FR"/>
        </w:rPr>
        <w:t>2</w:t>
      </w:r>
      <w:r w:rsidRPr="009A0091">
        <w:rPr>
          <w:lang w:val="fr-FR"/>
        </w:rPr>
        <w:t xml:space="preserve"> )</w:t>
      </w:r>
    </w:p>
    <w:p w:rsidR="00782782" w:rsidRPr="009A0091" w:rsidRDefault="00782782" w:rsidP="00037464">
      <w:pPr>
        <w:numPr>
          <w:ilvl w:val="0"/>
          <w:numId w:val="11"/>
        </w:numPr>
        <w:spacing w:line="360" w:lineRule="atLeast"/>
        <w:ind w:left="144" w:right="144"/>
        <w:jc w:val="both"/>
        <w:rPr>
          <w:lang w:val="fr-FR"/>
        </w:rPr>
      </w:pPr>
      <w:r w:rsidRPr="009A0091">
        <w:rPr>
          <w:lang w:val="fr-FR"/>
        </w:rPr>
        <w:t xml:space="preserve">Trong bình thông nhau chứa cùng một chất lỏng đứng yên , mực mặt thoáng ở các nhánh khác nhau đều ở cùng một độ cao </w:t>
      </w:r>
    </w:p>
    <w:p w:rsidR="00782782" w:rsidRPr="009A0091" w:rsidRDefault="00782782" w:rsidP="00037464">
      <w:pPr>
        <w:spacing w:line="360" w:lineRule="atLeast"/>
        <w:ind w:left="144" w:right="144"/>
        <w:jc w:val="both"/>
        <w:rPr>
          <w:b/>
          <w:bCs/>
        </w:rPr>
      </w:pPr>
      <w:r w:rsidRPr="009A0091">
        <w:rPr>
          <w:b/>
          <w:bCs/>
        </w:rPr>
        <w:t xml:space="preserve">9 : Áp suất khí quyển </w:t>
      </w:r>
    </w:p>
    <w:p w:rsidR="00782782" w:rsidRPr="009A0091" w:rsidRDefault="00782782" w:rsidP="00037464">
      <w:pPr>
        <w:numPr>
          <w:ilvl w:val="0"/>
          <w:numId w:val="12"/>
        </w:numPr>
        <w:spacing w:line="360" w:lineRule="atLeast"/>
        <w:ind w:left="144" w:right="144"/>
        <w:jc w:val="both"/>
      </w:pPr>
      <w:r w:rsidRPr="009A0091">
        <w:t xml:space="preserve">Trái đất và mọi vật trên trái đất đều chịu tác dụng của áp suất khí quyển theo mọi phương </w:t>
      </w:r>
    </w:p>
    <w:p w:rsidR="00782782" w:rsidRPr="009A0091" w:rsidRDefault="00782782" w:rsidP="00037464">
      <w:pPr>
        <w:numPr>
          <w:ilvl w:val="0"/>
          <w:numId w:val="12"/>
        </w:numPr>
        <w:spacing w:line="360" w:lineRule="atLeast"/>
        <w:ind w:left="144" w:right="144"/>
        <w:jc w:val="both"/>
      </w:pPr>
      <w:r w:rsidRPr="009A0091">
        <w:t>Ap suất khí quyển bằng áp suất của cột thuỷ ngân trong ống Tô-ri-xe-li . Do đó người ta đo áp suất khí quyển bằng cách đo áp suất của cột thuỷ ngân ở trong ống Tô-ri-xe-li tác dụng lên điểm B ( SGK H9.5)</w:t>
      </w:r>
    </w:p>
    <w:p w:rsidR="00782782" w:rsidRPr="009A0091" w:rsidRDefault="00782782" w:rsidP="00037464">
      <w:pPr>
        <w:numPr>
          <w:ilvl w:val="0"/>
          <w:numId w:val="12"/>
        </w:numPr>
        <w:spacing w:line="360" w:lineRule="atLeast"/>
        <w:ind w:left="144" w:right="144"/>
        <w:jc w:val="both"/>
      </w:pPr>
      <w:r w:rsidRPr="009A0091">
        <w:t xml:space="preserve">Ở độ cao so với mặt nước biển  áp suất khí quyển là </w:t>
      </w:r>
      <w:r w:rsidRPr="009A0091">
        <w:rPr>
          <w:b/>
          <w:bCs/>
        </w:rPr>
        <w:t>760mmHg</w:t>
      </w:r>
    </w:p>
    <w:p w:rsidR="00782782" w:rsidRPr="009A0091" w:rsidRDefault="00782782" w:rsidP="00037464">
      <w:pPr>
        <w:numPr>
          <w:ilvl w:val="0"/>
          <w:numId w:val="12"/>
        </w:numPr>
        <w:spacing w:line="360" w:lineRule="atLeast"/>
        <w:ind w:left="144" w:right="144"/>
        <w:jc w:val="both"/>
      </w:pPr>
      <w:r w:rsidRPr="009A0091">
        <w:t xml:space="preserve">Càng lên cao áp suất khí quyển càng giảm . Với độ cao không lớn lắm cứ lên cao </w:t>
      </w:r>
      <w:r w:rsidRPr="009A0091">
        <w:rPr>
          <w:b/>
          <w:bCs/>
        </w:rPr>
        <w:t>12m</w:t>
      </w:r>
      <w:r w:rsidRPr="009A0091">
        <w:t xml:space="preserve"> áp suất khí quyển lại giảm khoảng </w:t>
      </w:r>
      <w:r w:rsidRPr="009A0091">
        <w:rPr>
          <w:b/>
          <w:bCs/>
        </w:rPr>
        <w:t>1mmHg</w:t>
      </w:r>
    </w:p>
    <w:p w:rsidR="00782782" w:rsidRPr="009A0091" w:rsidRDefault="00782782" w:rsidP="00037464">
      <w:pPr>
        <w:spacing w:line="360" w:lineRule="atLeast"/>
        <w:ind w:left="144" w:right="144"/>
        <w:jc w:val="both"/>
        <w:rPr>
          <w:b/>
          <w:bCs/>
          <w:lang w:val="fr-FR"/>
        </w:rPr>
      </w:pPr>
      <w:r w:rsidRPr="009A0091">
        <w:rPr>
          <w:b/>
          <w:bCs/>
          <w:lang w:val="fr-FR"/>
        </w:rPr>
        <w:t>10: Lực đẩy ÁC-SI-MÉT  ( F</w:t>
      </w:r>
      <w:r w:rsidRPr="009A0091">
        <w:rPr>
          <w:b/>
          <w:bCs/>
          <w:vertAlign w:val="subscript"/>
          <w:lang w:val="fr-FR"/>
        </w:rPr>
        <w:t>A</w:t>
      </w:r>
      <w:r w:rsidRPr="009A0091">
        <w:rPr>
          <w:b/>
          <w:bCs/>
          <w:lang w:val="fr-FR"/>
        </w:rPr>
        <w:t xml:space="preserve"> )</w:t>
      </w:r>
    </w:p>
    <w:p w:rsidR="00782782" w:rsidRPr="009A0091" w:rsidRDefault="00782782" w:rsidP="00037464">
      <w:pPr>
        <w:numPr>
          <w:ilvl w:val="0"/>
          <w:numId w:val="13"/>
        </w:numPr>
        <w:spacing w:line="360" w:lineRule="atLeast"/>
        <w:ind w:left="144" w:right="144"/>
        <w:jc w:val="both"/>
        <w:rPr>
          <w:lang w:val="fr-FR"/>
        </w:rPr>
      </w:pPr>
      <w:r w:rsidRPr="009A0091">
        <w:rPr>
          <w:lang w:val="fr-FR"/>
        </w:rPr>
        <w:t xml:space="preserve">Một vật nhúng vào chất lỏng bị chất lỏng đẩy thẳng đứng từ dưới lên với lực có độ lớn bằng trọng lượng của phần chất lỏng mà vật chiếm chỗ </w:t>
      </w:r>
    </w:p>
    <w:p w:rsidR="00782782" w:rsidRPr="009A0091" w:rsidRDefault="00782782" w:rsidP="00037464">
      <w:pPr>
        <w:spacing w:line="360" w:lineRule="atLeast"/>
        <w:ind w:left="144" w:right="144"/>
        <w:jc w:val="both"/>
      </w:pPr>
      <w:r>
        <w:rPr>
          <w:noProof/>
          <w:lang w:val="en-US" w:eastAsia="en-US"/>
        </w:rPr>
        <w:pict>
          <v:rect id="_x0000_s1029" style="position:absolute;left:0;text-align:left;margin-left:2.1pt;margin-top:2.15pt;width:60pt;height:16.3pt;z-index:251659264" filled="f"/>
        </w:pict>
      </w:r>
      <w:r w:rsidRPr="009A0091">
        <w:rPr>
          <w:b/>
          <w:bCs/>
          <w:lang w:val="fr-FR"/>
        </w:rPr>
        <w:t xml:space="preserve">  </w:t>
      </w:r>
      <w:r w:rsidRPr="009A0091">
        <w:rPr>
          <w:b/>
          <w:bCs/>
        </w:rPr>
        <w:t>F</w:t>
      </w:r>
      <w:r w:rsidRPr="009A0091">
        <w:rPr>
          <w:b/>
          <w:bCs/>
          <w:vertAlign w:val="subscript"/>
        </w:rPr>
        <w:t>A</w:t>
      </w:r>
      <w:r w:rsidRPr="009A0091">
        <w:rPr>
          <w:b/>
          <w:bCs/>
        </w:rPr>
        <w:t xml:space="preserve"> = d . V           </w:t>
      </w:r>
      <w:r w:rsidRPr="009A0091">
        <w:t xml:space="preserve">Trong đó : </w:t>
      </w:r>
      <w:r w:rsidRPr="009A0091">
        <w:rPr>
          <w:b/>
          <w:bCs/>
        </w:rPr>
        <w:t>d</w:t>
      </w:r>
      <w:r w:rsidRPr="009A0091">
        <w:t xml:space="preserve"> là trọng lượng riêng của chất lỏng ( N/m</w:t>
      </w:r>
      <w:r w:rsidRPr="009A0091">
        <w:rPr>
          <w:vertAlign w:val="superscript"/>
        </w:rPr>
        <w:t>3</w:t>
      </w:r>
      <w:r w:rsidRPr="009A0091">
        <w:t xml:space="preserve"> )</w:t>
      </w:r>
    </w:p>
    <w:p w:rsidR="00782782" w:rsidRPr="009A0091" w:rsidRDefault="00782782" w:rsidP="00037464">
      <w:pPr>
        <w:spacing w:line="360" w:lineRule="atLeast"/>
        <w:ind w:left="144" w:right="144"/>
        <w:jc w:val="both"/>
      </w:pPr>
      <w:r w:rsidRPr="009A0091">
        <w:t xml:space="preserve">                                                </w:t>
      </w:r>
      <w:r w:rsidRPr="009A0091">
        <w:rPr>
          <w:b/>
          <w:bCs/>
        </w:rPr>
        <w:t xml:space="preserve">V </w:t>
      </w:r>
      <w:r w:rsidRPr="009A0091">
        <w:t>là thể tích phần chất lỏng bị vật chiếm chỗ ( m</w:t>
      </w:r>
      <w:r w:rsidRPr="009A0091">
        <w:rPr>
          <w:vertAlign w:val="superscript"/>
        </w:rPr>
        <w:t>3</w:t>
      </w:r>
      <w:r w:rsidRPr="009A0091">
        <w:t xml:space="preserve"> )</w:t>
      </w:r>
    </w:p>
    <w:p w:rsidR="00782782" w:rsidRPr="009A0091" w:rsidRDefault="00782782" w:rsidP="00037464">
      <w:pPr>
        <w:numPr>
          <w:ilvl w:val="0"/>
          <w:numId w:val="14"/>
        </w:numPr>
        <w:spacing w:line="360" w:lineRule="atLeast"/>
        <w:ind w:left="144" w:right="144"/>
        <w:jc w:val="both"/>
      </w:pPr>
      <w:r w:rsidRPr="009A0091">
        <w:t>Lực đẩy F</w:t>
      </w:r>
      <w:r w:rsidRPr="009A0091">
        <w:rPr>
          <w:vertAlign w:val="subscript"/>
        </w:rPr>
        <w:t>A</w:t>
      </w:r>
      <w:r w:rsidRPr="009A0091">
        <w:t xml:space="preserve"> cùng phương và ngược chiều với chiều của trọng lực .</w:t>
      </w:r>
    </w:p>
    <w:p w:rsidR="00782782" w:rsidRPr="009A0091" w:rsidRDefault="00782782" w:rsidP="00037464">
      <w:pPr>
        <w:spacing w:line="360" w:lineRule="atLeast"/>
        <w:ind w:left="144" w:right="144"/>
        <w:jc w:val="both"/>
      </w:pPr>
      <w:r w:rsidRPr="009A0091">
        <w:rPr>
          <w:b/>
          <w:bCs/>
        </w:rPr>
        <w:t>11: Thực hành lực đẩy ÁC-SI-MÉT</w:t>
      </w:r>
    </w:p>
    <w:p w:rsidR="00782782" w:rsidRPr="009A0091" w:rsidRDefault="00782782" w:rsidP="00037464">
      <w:pPr>
        <w:numPr>
          <w:ilvl w:val="0"/>
          <w:numId w:val="14"/>
        </w:numPr>
        <w:spacing w:line="360" w:lineRule="atLeast"/>
        <w:ind w:left="144" w:right="144"/>
        <w:jc w:val="both"/>
      </w:pPr>
      <w:r w:rsidRPr="009A0091">
        <w:t>Đo lực đẩy Ac-si-Mét bằng lục kế :</w:t>
      </w:r>
    </w:p>
    <w:p w:rsidR="00782782" w:rsidRPr="009A0091" w:rsidRDefault="00782782" w:rsidP="00037464">
      <w:pPr>
        <w:spacing w:line="360" w:lineRule="atLeast"/>
        <w:ind w:left="144" w:right="144"/>
        <w:jc w:val="both"/>
      </w:pPr>
      <w:r w:rsidRPr="009A0091">
        <w:rPr>
          <w:b/>
          <w:bCs/>
        </w:rPr>
        <w:t xml:space="preserve">+  </w:t>
      </w:r>
      <w:r w:rsidRPr="009A0091">
        <w:t xml:space="preserve">Đo trọng lượng </w:t>
      </w:r>
      <w:r w:rsidRPr="009A0091">
        <w:rPr>
          <w:b/>
          <w:bCs/>
        </w:rPr>
        <w:t>P</w:t>
      </w:r>
      <w:r w:rsidRPr="009A0091">
        <w:t xml:space="preserve"> của vật ngoài không khí </w:t>
      </w:r>
    </w:p>
    <w:p w:rsidR="00782782" w:rsidRPr="009A0091" w:rsidRDefault="00782782" w:rsidP="00037464">
      <w:pPr>
        <w:spacing w:line="360" w:lineRule="atLeast"/>
        <w:ind w:left="144" w:right="144"/>
        <w:jc w:val="both"/>
      </w:pPr>
      <w:r w:rsidRPr="009A0091">
        <w:rPr>
          <w:b/>
          <w:bCs/>
        </w:rPr>
        <w:t xml:space="preserve">+  </w:t>
      </w:r>
      <w:r w:rsidRPr="009A0091">
        <w:t xml:space="preserve">Đo trọng lượng </w:t>
      </w:r>
      <w:r w:rsidRPr="009A0091">
        <w:rPr>
          <w:b/>
          <w:bCs/>
        </w:rPr>
        <w:t>P’</w:t>
      </w:r>
      <w:r w:rsidRPr="009A0091">
        <w:t xml:space="preserve"> của vật khi nhúng chìm trong nước</w:t>
      </w:r>
    </w:p>
    <w:p w:rsidR="00782782" w:rsidRPr="009A0091" w:rsidRDefault="00782782" w:rsidP="00037464">
      <w:pPr>
        <w:spacing w:line="360" w:lineRule="atLeast"/>
        <w:ind w:left="144" w:right="144"/>
        <w:jc w:val="both"/>
      </w:pPr>
      <w:r w:rsidRPr="009A0091">
        <w:rPr>
          <w:b/>
          <w:bCs/>
        </w:rPr>
        <w:t>+</w:t>
      </w:r>
      <w:r w:rsidRPr="009A0091">
        <w:t xml:space="preserve">  </w:t>
      </w:r>
      <w:r w:rsidRPr="009A0091">
        <w:rPr>
          <w:b/>
          <w:bCs/>
        </w:rPr>
        <w:t>F</w:t>
      </w:r>
      <w:r w:rsidRPr="009A0091">
        <w:rPr>
          <w:b/>
          <w:bCs/>
          <w:vertAlign w:val="subscript"/>
        </w:rPr>
        <w:t>A</w:t>
      </w:r>
      <w:r w:rsidRPr="009A0091">
        <w:rPr>
          <w:b/>
          <w:bCs/>
        </w:rPr>
        <w:t xml:space="preserve"> = P – P’</w:t>
      </w:r>
      <w:r w:rsidRPr="009A0091">
        <w:t xml:space="preserve"> </w:t>
      </w:r>
    </w:p>
    <w:p w:rsidR="00782782" w:rsidRPr="009A0091" w:rsidRDefault="00782782" w:rsidP="00037464">
      <w:pPr>
        <w:numPr>
          <w:ilvl w:val="0"/>
          <w:numId w:val="14"/>
        </w:numPr>
        <w:spacing w:line="360" w:lineRule="atLeast"/>
        <w:ind w:left="144" w:right="144"/>
        <w:jc w:val="both"/>
      </w:pPr>
      <w:r w:rsidRPr="009A0091">
        <w:t>Dùng bình chia độ :</w:t>
      </w:r>
    </w:p>
    <w:p w:rsidR="00782782" w:rsidRPr="009A0091" w:rsidRDefault="00782782" w:rsidP="00037464">
      <w:pPr>
        <w:spacing w:line="360" w:lineRule="atLeast"/>
        <w:ind w:left="144" w:right="144"/>
        <w:jc w:val="both"/>
        <w:rPr>
          <w:b/>
          <w:bCs/>
        </w:rPr>
      </w:pPr>
      <w:r w:rsidRPr="009A0091">
        <w:rPr>
          <w:b/>
          <w:bCs/>
        </w:rPr>
        <w:t xml:space="preserve">+  </w:t>
      </w:r>
      <w:r w:rsidRPr="009A0091">
        <w:t xml:space="preserve">Nhúng chìm vật vào trong chất lỏng đựng trong bình chia độ </w:t>
      </w:r>
      <w:r w:rsidRPr="009A0091">
        <w:rPr>
          <w:b/>
          <w:bCs/>
        </w:rPr>
        <w:t>( V</w:t>
      </w:r>
      <w:r w:rsidRPr="009A0091">
        <w:rPr>
          <w:b/>
          <w:bCs/>
          <w:vertAlign w:val="subscript"/>
        </w:rPr>
        <w:t>vật</w:t>
      </w:r>
      <w:r w:rsidRPr="009A0091">
        <w:rPr>
          <w:b/>
          <w:bCs/>
        </w:rPr>
        <w:t xml:space="preserve"> = V</w:t>
      </w:r>
      <w:r w:rsidRPr="009A0091">
        <w:rPr>
          <w:b/>
          <w:bCs/>
          <w:vertAlign w:val="subscript"/>
        </w:rPr>
        <w:t>2</w:t>
      </w:r>
      <w:r w:rsidRPr="009A0091">
        <w:rPr>
          <w:b/>
          <w:bCs/>
        </w:rPr>
        <w:t xml:space="preserve"> – V</w:t>
      </w:r>
      <w:r w:rsidRPr="009A0091">
        <w:rPr>
          <w:b/>
          <w:bCs/>
          <w:vertAlign w:val="subscript"/>
        </w:rPr>
        <w:t>1</w:t>
      </w:r>
      <w:r w:rsidRPr="009A0091">
        <w:rPr>
          <w:b/>
          <w:bCs/>
        </w:rPr>
        <w:t xml:space="preserve"> )</w:t>
      </w:r>
    </w:p>
    <w:p w:rsidR="00782782" w:rsidRPr="009A0091" w:rsidRDefault="00782782" w:rsidP="00037464">
      <w:pPr>
        <w:spacing w:line="360" w:lineRule="atLeast"/>
        <w:ind w:left="144" w:right="144"/>
        <w:jc w:val="both"/>
      </w:pPr>
      <w:r w:rsidRPr="009A0091">
        <w:rPr>
          <w:b/>
          <w:bCs/>
        </w:rPr>
        <w:t>+</w:t>
      </w:r>
      <w:r w:rsidRPr="009A0091">
        <w:t xml:space="preserve">  </w:t>
      </w:r>
      <w:r w:rsidRPr="009A0091">
        <w:rPr>
          <w:b/>
          <w:bCs/>
        </w:rPr>
        <w:t>F</w:t>
      </w:r>
      <w:r w:rsidRPr="009A0091">
        <w:rPr>
          <w:b/>
          <w:bCs/>
          <w:vertAlign w:val="subscript"/>
        </w:rPr>
        <w:t>A</w:t>
      </w:r>
      <w:r w:rsidRPr="009A0091">
        <w:rPr>
          <w:b/>
          <w:bCs/>
        </w:rPr>
        <w:t xml:space="preserve"> = d . V</w:t>
      </w:r>
      <w:r w:rsidRPr="009A0091">
        <w:rPr>
          <w:b/>
          <w:bCs/>
          <w:vertAlign w:val="subscript"/>
        </w:rPr>
        <w:t>vật</w:t>
      </w:r>
      <w:r w:rsidRPr="009A0091">
        <w:t xml:space="preserve">        ( </w:t>
      </w:r>
      <w:r w:rsidRPr="009A0091">
        <w:rPr>
          <w:b/>
          <w:bCs/>
        </w:rPr>
        <w:t>d</w:t>
      </w:r>
      <w:r w:rsidRPr="009A0091">
        <w:t xml:space="preserve"> là trọng lượng riêng của chất lỏng )</w:t>
      </w:r>
    </w:p>
    <w:p w:rsidR="00782782" w:rsidRPr="009A0091" w:rsidRDefault="00782782" w:rsidP="00037464">
      <w:pPr>
        <w:spacing w:line="360" w:lineRule="atLeast"/>
        <w:ind w:left="144" w:right="144"/>
        <w:jc w:val="both"/>
        <w:rPr>
          <w:b/>
          <w:bCs/>
        </w:rPr>
      </w:pPr>
      <w:r w:rsidRPr="009A0091">
        <w:rPr>
          <w:b/>
          <w:bCs/>
        </w:rPr>
        <w:t xml:space="preserve">12 : Sự nổi </w:t>
      </w:r>
    </w:p>
    <w:p w:rsidR="00782782" w:rsidRPr="009A0091" w:rsidRDefault="00782782" w:rsidP="00037464">
      <w:pPr>
        <w:numPr>
          <w:ilvl w:val="0"/>
          <w:numId w:val="15"/>
        </w:numPr>
        <w:spacing w:line="360" w:lineRule="atLeast"/>
        <w:ind w:left="144" w:right="144"/>
        <w:jc w:val="both"/>
        <w:rPr>
          <w:b/>
          <w:bCs/>
        </w:rPr>
      </w:pPr>
      <w:r w:rsidRPr="009A0091">
        <w:t xml:space="preserve">Một vật nhúng chìm trong chất lỏng sẽ chịu tác dụng của 2 lực là : Trọng lực </w:t>
      </w:r>
      <w:r w:rsidRPr="009A0091">
        <w:rPr>
          <w:position w:val="-4"/>
        </w:rPr>
        <w:pict>
          <v:shape id="_x0000_i1027" type="#_x0000_t75" style="width:12pt;height:17.25pt">
            <v:imagedata r:id="rId10" o:title=""/>
          </v:shape>
        </w:pict>
      </w:r>
      <w:r w:rsidRPr="009A0091">
        <w:t xml:space="preserve"> hướng xuống dưới và lực đẩy </w:t>
      </w:r>
      <w:r w:rsidRPr="009A0091">
        <w:rPr>
          <w:position w:val="-12"/>
        </w:rPr>
        <w:pict>
          <v:shape id="_x0000_i1028" type="#_x0000_t75" style="width:18.75pt;height:21pt">
            <v:imagedata r:id="rId11" o:title=""/>
          </v:shape>
        </w:pict>
      </w:r>
      <w:r w:rsidRPr="009A0091">
        <w:t xml:space="preserve"> hướng lên trên </w:t>
      </w:r>
    </w:p>
    <w:p w:rsidR="00782782" w:rsidRPr="009A0091" w:rsidRDefault="00782782" w:rsidP="00037464">
      <w:pPr>
        <w:numPr>
          <w:ilvl w:val="0"/>
          <w:numId w:val="16"/>
        </w:numPr>
        <w:spacing w:line="360" w:lineRule="atLeast"/>
        <w:ind w:left="144" w:right="144"/>
        <w:jc w:val="both"/>
        <w:rPr>
          <w:b/>
          <w:bCs/>
        </w:rPr>
      </w:pPr>
      <w:r w:rsidRPr="009A0091">
        <w:t xml:space="preserve">Với </w:t>
      </w:r>
      <w:r w:rsidRPr="009A0091">
        <w:rPr>
          <w:b/>
          <w:bCs/>
        </w:rPr>
        <w:t xml:space="preserve">F </w:t>
      </w:r>
      <w:r w:rsidRPr="009A0091">
        <w:t xml:space="preserve">là lực đẩy Ac-si-Mét tác dụng lên vật có trọng lượng </w:t>
      </w:r>
      <w:r w:rsidRPr="009A0091">
        <w:rPr>
          <w:b/>
          <w:bCs/>
        </w:rPr>
        <w:t xml:space="preserve">P </w:t>
      </w:r>
      <w:r w:rsidRPr="009A0091">
        <w:t>khi vật nằm hoàn toàn trong chất lỏng thì :</w:t>
      </w:r>
    </w:p>
    <w:p w:rsidR="00782782" w:rsidRPr="009A0091" w:rsidRDefault="00782782" w:rsidP="00037464">
      <w:pPr>
        <w:spacing w:line="360" w:lineRule="atLeast"/>
        <w:ind w:left="144" w:right="144"/>
        <w:jc w:val="both"/>
        <w:rPr>
          <w:b/>
          <w:bCs/>
        </w:rPr>
      </w:pPr>
      <w:r w:rsidRPr="009A0091">
        <w:rPr>
          <w:b/>
          <w:bCs/>
        </w:rPr>
        <w:t xml:space="preserve">+  </w:t>
      </w:r>
      <w:r w:rsidRPr="009A0091">
        <w:t xml:space="preserve">Vật chìm xuống nếu  </w:t>
      </w:r>
      <w:r w:rsidRPr="009A0091">
        <w:rPr>
          <w:b/>
          <w:bCs/>
        </w:rPr>
        <w:t>P &gt; F</w:t>
      </w:r>
    </w:p>
    <w:p w:rsidR="00782782" w:rsidRPr="009A0091" w:rsidRDefault="00782782" w:rsidP="00037464">
      <w:pPr>
        <w:spacing w:line="360" w:lineRule="atLeast"/>
        <w:ind w:left="144" w:right="144"/>
        <w:jc w:val="both"/>
      </w:pPr>
      <w:r w:rsidRPr="009A0091">
        <w:rPr>
          <w:b/>
          <w:bCs/>
        </w:rPr>
        <w:t>+</w:t>
      </w:r>
      <w:r w:rsidRPr="009A0091">
        <w:t xml:space="preserve">  Vật lơ lửng nếu  </w:t>
      </w:r>
      <w:r w:rsidRPr="009A0091">
        <w:rPr>
          <w:b/>
          <w:bCs/>
        </w:rPr>
        <w:t xml:space="preserve">P = F </w:t>
      </w:r>
      <w:r w:rsidRPr="009A0091">
        <w:t xml:space="preserve"> </w:t>
      </w:r>
    </w:p>
    <w:p w:rsidR="00782782" w:rsidRPr="009A0091" w:rsidRDefault="00782782" w:rsidP="00037464">
      <w:pPr>
        <w:spacing w:line="360" w:lineRule="atLeast"/>
        <w:ind w:left="144" w:right="144"/>
        <w:jc w:val="both"/>
      </w:pPr>
      <w:r w:rsidRPr="009A0091">
        <w:rPr>
          <w:b/>
          <w:bCs/>
        </w:rPr>
        <w:t>+</w:t>
      </w:r>
      <w:r w:rsidRPr="009A0091">
        <w:t xml:space="preserve">  Vật nổi lên khi </w:t>
      </w:r>
      <w:r w:rsidRPr="009A0091">
        <w:rPr>
          <w:b/>
          <w:bCs/>
        </w:rPr>
        <w:t xml:space="preserve"> P &lt; F </w:t>
      </w:r>
    </w:p>
    <w:p w:rsidR="00782782" w:rsidRPr="009A0091" w:rsidRDefault="00782782" w:rsidP="00037464">
      <w:pPr>
        <w:numPr>
          <w:ilvl w:val="0"/>
          <w:numId w:val="17"/>
        </w:numPr>
        <w:spacing w:line="360" w:lineRule="atLeast"/>
        <w:ind w:left="144" w:right="144"/>
        <w:jc w:val="both"/>
      </w:pPr>
      <w:r w:rsidRPr="009A0091">
        <w:t xml:space="preserve">Khi vật nổi trên mặt chất lỏng thì lực đẩy Ac-si-Mét : </w:t>
      </w:r>
      <w:r w:rsidRPr="009A0091">
        <w:rPr>
          <w:b/>
          <w:bCs/>
        </w:rPr>
        <w:t>F = d . V       .</w:t>
      </w:r>
      <w:r w:rsidRPr="009A0091">
        <w:t xml:space="preserve">Trong đó : </w:t>
      </w:r>
      <w:r w:rsidRPr="009A0091">
        <w:rPr>
          <w:b/>
          <w:bCs/>
        </w:rPr>
        <w:t>d</w:t>
      </w:r>
      <w:r w:rsidRPr="009A0091">
        <w:t xml:space="preserve"> là trọng lượng riêng của chất lỏng ; </w:t>
      </w:r>
      <w:r w:rsidRPr="009A0091">
        <w:rPr>
          <w:b/>
          <w:bCs/>
        </w:rPr>
        <w:t xml:space="preserve">V </w:t>
      </w:r>
      <w:r w:rsidRPr="009A0091">
        <w:t>là thể tích phần chìm của vật trong chất lỏng  ( hoặc thể tích của khối chất lỏng bị vật chiếm chỗ )</w:t>
      </w:r>
    </w:p>
    <w:p w:rsidR="00782782" w:rsidRPr="009A0091" w:rsidRDefault="00782782" w:rsidP="00037464">
      <w:pPr>
        <w:numPr>
          <w:ilvl w:val="0"/>
          <w:numId w:val="17"/>
        </w:numPr>
        <w:spacing w:line="360" w:lineRule="atLeast"/>
        <w:ind w:left="144" w:right="144"/>
        <w:jc w:val="both"/>
      </w:pPr>
      <w:r w:rsidRPr="009A0091">
        <w:t xml:space="preserve">Ta biết </w:t>
      </w:r>
      <w:r w:rsidRPr="009A0091">
        <w:rPr>
          <w:b/>
          <w:bCs/>
        </w:rPr>
        <w:t>P = d</w:t>
      </w:r>
      <w:r w:rsidRPr="009A0091">
        <w:rPr>
          <w:b/>
          <w:bCs/>
          <w:vertAlign w:val="subscript"/>
        </w:rPr>
        <w:t xml:space="preserve">vật </w:t>
      </w:r>
      <w:r w:rsidRPr="009A0091">
        <w:rPr>
          <w:b/>
          <w:bCs/>
        </w:rPr>
        <w:t>.V</w:t>
      </w:r>
      <w:r w:rsidRPr="009A0091">
        <w:rPr>
          <w:b/>
          <w:bCs/>
          <w:vertAlign w:val="subscript"/>
        </w:rPr>
        <w:t>vật</w:t>
      </w:r>
      <w:r w:rsidRPr="009A0091">
        <w:rPr>
          <w:b/>
          <w:bCs/>
        </w:rPr>
        <w:t xml:space="preserve"> </w:t>
      </w:r>
      <w:r w:rsidRPr="009A0091">
        <w:t xml:space="preserve"> và </w:t>
      </w:r>
      <w:r w:rsidRPr="009A0091">
        <w:rPr>
          <w:b/>
          <w:bCs/>
        </w:rPr>
        <w:t>F</w:t>
      </w:r>
      <w:r w:rsidRPr="009A0091">
        <w:rPr>
          <w:b/>
          <w:bCs/>
          <w:vertAlign w:val="subscript"/>
        </w:rPr>
        <w:t xml:space="preserve">A </w:t>
      </w:r>
      <w:r w:rsidRPr="009A0091">
        <w:rPr>
          <w:b/>
          <w:bCs/>
        </w:rPr>
        <w:t>= d</w:t>
      </w:r>
      <w:r w:rsidRPr="009A0091">
        <w:rPr>
          <w:b/>
          <w:bCs/>
          <w:vertAlign w:val="subscript"/>
        </w:rPr>
        <w:t>lỏng</w:t>
      </w:r>
      <w:r w:rsidRPr="009A0091">
        <w:rPr>
          <w:b/>
          <w:bCs/>
        </w:rPr>
        <w:t xml:space="preserve"> .V</w:t>
      </w:r>
      <w:r w:rsidRPr="009A0091">
        <w:rPr>
          <w:b/>
          <w:bCs/>
          <w:vertAlign w:val="subscript"/>
        </w:rPr>
        <w:t xml:space="preserve">lỏng </w:t>
      </w:r>
      <w:r w:rsidRPr="009A0091">
        <w:t>; Nếu vật là một khôí đặc nhúng ngập trong chất lỏng ( V</w:t>
      </w:r>
      <w:r w:rsidRPr="009A0091">
        <w:rPr>
          <w:vertAlign w:val="subscript"/>
        </w:rPr>
        <w:t xml:space="preserve">vật  </w:t>
      </w:r>
      <w:r w:rsidRPr="009A0091">
        <w:t>= V</w:t>
      </w:r>
      <w:r w:rsidRPr="009A0091">
        <w:rPr>
          <w:vertAlign w:val="subscript"/>
        </w:rPr>
        <w:t xml:space="preserve">lỏng </w:t>
      </w:r>
      <w:r w:rsidRPr="009A0091">
        <w:t>)  thì :</w:t>
      </w:r>
    </w:p>
    <w:p w:rsidR="00782782" w:rsidRPr="009A0091" w:rsidRDefault="00782782" w:rsidP="00037464">
      <w:pPr>
        <w:spacing w:line="360" w:lineRule="atLeast"/>
        <w:ind w:left="144" w:right="144"/>
        <w:jc w:val="both"/>
      </w:pPr>
      <w:r w:rsidRPr="009A0091">
        <w:rPr>
          <w:b/>
          <w:bCs/>
        </w:rPr>
        <w:t xml:space="preserve">+  </w:t>
      </w:r>
      <w:r w:rsidRPr="009A0091">
        <w:t xml:space="preserve">Vật chìm xuống khi :       </w:t>
      </w:r>
      <w:r w:rsidRPr="009A0091">
        <w:rPr>
          <w:b/>
          <w:bCs/>
        </w:rPr>
        <w:t>P &gt; F</w:t>
      </w:r>
      <w:r w:rsidRPr="009A0091">
        <w:rPr>
          <w:b/>
          <w:bCs/>
          <w:vertAlign w:val="subscript"/>
        </w:rPr>
        <w:t>A</w:t>
      </w:r>
      <w:r w:rsidRPr="009A0091">
        <w:rPr>
          <w:b/>
          <w:bCs/>
        </w:rPr>
        <w:t xml:space="preserve">   </w:t>
      </w:r>
      <w:r w:rsidRPr="009A0091">
        <w:rPr>
          <w:b/>
          <w:bCs/>
          <w:position w:val="-6"/>
        </w:rPr>
        <w:pict>
          <v:shape id="_x0000_i1029" type="#_x0000_t75" style="width:17.25pt;height:12pt">
            <v:imagedata r:id="rId12" o:title=""/>
          </v:shape>
        </w:pict>
      </w:r>
      <w:r w:rsidRPr="009A0091">
        <w:rPr>
          <w:b/>
          <w:bCs/>
        </w:rPr>
        <w:t xml:space="preserve">  </w:t>
      </w:r>
      <w:r w:rsidRPr="009A0091">
        <w:t xml:space="preserve"> </w:t>
      </w:r>
      <w:r w:rsidRPr="009A0091">
        <w:rPr>
          <w:b/>
          <w:bCs/>
        </w:rPr>
        <w:t>d</w:t>
      </w:r>
      <w:r w:rsidRPr="009A0091">
        <w:rPr>
          <w:b/>
          <w:bCs/>
          <w:vertAlign w:val="subscript"/>
        </w:rPr>
        <w:t xml:space="preserve">vật </w:t>
      </w:r>
      <w:r w:rsidRPr="009A0091">
        <w:rPr>
          <w:b/>
          <w:bCs/>
        </w:rPr>
        <w:t>&gt; d</w:t>
      </w:r>
      <w:r w:rsidRPr="009A0091">
        <w:rPr>
          <w:b/>
          <w:bCs/>
          <w:vertAlign w:val="subscript"/>
        </w:rPr>
        <w:t>lỏng</w:t>
      </w:r>
      <w:r w:rsidRPr="009A0091">
        <w:rPr>
          <w:b/>
          <w:bCs/>
        </w:rPr>
        <w:t xml:space="preserve"> </w:t>
      </w:r>
    </w:p>
    <w:p w:rsidR="00782782" w:rsidRPr="009A0091" w:rsidRDefault="00782782" w:rsidP="00037464">
      <w:pPr>
        <w:spacing w:line="360" w:lineRule="atLeast"/>
        <w:ind w:left="144" w:right="144"/>
        <w:jc w:val="both"/>
      </w:pPr>
      <w:r w:rsidRPr="009A0091">
        <w:rPr>
          <w:b/>
          <w:bCs/>
        </w:rPr>
        <w:t>+</w:t>
      </w:r>
      <w:r w:rsidRPr="009A0091">
        <w:t xml:space="preserve"> Vật sẽ lơ lửng trong chất lỏng khi :      </w:t>
      </w:r>
      <w:r w:rsidRPr="009A0091">
        <w:rPr>
          <w:b/>
          <w:bCs/>
        </w:rPr>
        <w:t xml:space="preserve"> P = F</w:t>
      </w:r>
      <w:r w:rsidRPr="009A0091">
        <w:rPr>
          <w:b/>
          <w:bCs/>
          <w:vertAlign w:val="subscript"/>
        </w:rPr>
        <w:t>A</w:t>
      </w:r>
      <w:r w:rsidRPr="009A0091">
        <w:rPr>
          <w:b/>
          <w:bCs/>
        </w:rPr>
        <w:t xml:space="preserve">   </w:t>
      </w:r>
      <w:r w:rsidRPr="009A0091">
        <w:rPr>
          <w:b/>
          <w:bCs/>
          <w:position w:val="-6"/>
        </w:rPr>
        <w:pict>
          <v:shape id="_x0000_i1030" type="#_x0000_t75" style="width:17.25pt;height:12pt">
            <v:imagedata r:id="rId13" o:title=""/>
          </v:shape>
        </w:pict>
      </w:r>
      <w:r w:rsidRPr="009A0091">
        <w:t xml:space="preserve">  </w:t>
      </w:r>
      <w:r w:rsidRPr="009A0091">
        <w:rPr>
          <w:b/>
          <w:bCs/>
        </w:rPr>
        <w:t>d</w:t>
      </w:r>
      <w:r w:rsidRPr="009A0091">
        <w:rPr>
          <w:b/>
          <w:bCs/>
          <w:vertAlign w:val="subscript"/>
        </w:rPr>
        <w:t xml:space="preserve">vật </w:t>
      </w:r>
      <w:r w:rsidRPr="009A0091">
        <w:rPr>
          <w:b/>
          <w:bCs/>
        </w:rPr>
        <w:t>= d</w:t>
      </w:r>
      <w:r w:rsidRPr="009A0091">
        <w:rPr>
          <w:b/>
          <w:bCs/>
          <w:vertAlign w:val="subscript"/>
        </w:rPr>
        <w:t>lỏng</w:t>
      </w:r>
      <w:r w:rsidRPr="009A0091">
        <w:rPr>
          <w:vertAlign w:val="subscript"/>
        </w:rPr>
        <w:t xml:space="preserve"> </w:t>
      </w:r>
    </w:p>
    <w:p w:rsidR="00782782" w:rsidRPr="009A0091" w:rsidRDefault="00782782" w:rsidP="00037464">
      <w:pPr>
        <w:spacing w:line="360" w:lineRule="atLeast"/>
        <w:ind w:left="144" w:right="144"/>
        <w:jc w:val="both"/>
        <w:rPr>
          <w:b/>
          <w:bCs/>
        </w:rPr>
      </w:pPr>
      <w:r w:rsidRPr="009A0091">
        <w:rPr>
          <w:b/>
          <w:bCs/>
        </w:rPr>
        <w:t>+</w:t>
      </w:r>
      <w:r w:rsidRPr="009A0091">
        <w:t xml:space="preserve">  Vật sẽ nổi trên mặt chất lỏng khi : </w:t>
      </w:r>
      <w:r w:rsidRPr="009A0091">
        <w:rPr>
          <w:b/>
          <w:bCs/>
        </w:rPr>
        <w:t>P &lt; F</w:t>
      </w:r>
      <w:r w:rsidRPr="009A0091">
        <w:rPr>
          <w:b/>
          <w:bCs/>
          <w:vertAlign w:val="subscript"/>
        </w:rPr>
        <w:t>A</w:t>
      </w:r>
      <w:r w:rsidRPr="009A0091">
        <w:rPr>
          <w:b/>
          <w:bCs/>
        </w:rPr>
        <w:t xml:space="preserve">   </w:t>
      </w:r>
      <w:r w:rsidRPr="009A0091">
        <w:rPr>
          <w:b/>
          <w:bCs/>
          <w:position w:val="-6"/>
        </w:rPr>
        <w:pict>
          <v:shape id="_x0000_i1031" type="#_x0000_t75" style="width:17.25pt;height:12pt">
            <v:imagedata r:id="rId13" o:title=""/>
          </v:shape>
        </w:pict>
      </w:r>
      <w:r w:rsidRPr="009A0091">
        <w:rPr>
          <w:b/>
          <w:bCs/>
        </w:rPr>
        <w:t xml:space="preserve">   d</w:t>
      </w:r>
      <w:r w:rsidRPr="009A0091">
        <w:rPr>
          <w:b/>
          <w:bCs/>
          <w:vertAlign w:val="subscript"/>
        </w:rPr>
        <w:t xml:space="preserve">vật </w:t>
      </w:r>
      <w:r w:rsidRPr="009A0091">
        <w:rPr>
          <w:b/>
          <w:bCs/>
        </w:rPr>
        <w:t>&lt; d</w:t>
      </w:r>
      <w:r w:rsidRPr="009A0091">
        <w:rPr>
          <w:b/>
          <w:bCs/>
          <w:vertAlign w:val="subscript"/>
        </w:rPr>
        <w:t>lỏng</w:t>
      </w:r>
      <w:r w:rsidRPr="009A0091">
        <w:rPr>
          <w:b/>
          <w:bCs/>
        </w:rPr>
        <w:t xml:space="preserve"> </w:t>
      </w:r>
    </w:p>
    <w:p w:rsidR="00782782" w:rsidRPr="009A0091" w:rsidRDefault="00782782" w:rsidP="00037464">
      <w:pPr>
        <w:spacing w:line="360" w:lineRule="atLeast"/>
        <w:ind w:left="144" w:right="144"/>
        <w:jc w:val="both"/>
      </w:pPr>
      <w:r w:rsidRPr="009A0091">
        <w:rPr>
          <w:b/>
          <w:bCs/>
        </w:rPr>
        <w:t xml:space="preserve">13 : Công cơ học </w:t>
      </w:r>
    </w:p>
    <w:p w:rsidR="00782782" w:rsidRPr="009A0091" w:rsidRDefault="00782782" w:rsidP="00037464">
      <w:pPr>
        <w:numPr>
          <w:ilvl w:val="0"/>
          <w:numId w:val="18"/>
        </w:numPr>
        <w:spacing w:line="360" w:lineRule="atLeast"/>
        <w:ind w:left="144" w:right="144"/>
        <w:jc w:val="both"/>
      </w:pPr>
      <w:r w:rsidRPr="009A0091">
        <w:t>Chỉ có công cơ học khi có lực F tác dụng vào vật và làm cho vật dịch chuyển một quãng đường s theo phương của lực .</w:t>
      </w:r>
    </w:p>
    <w:p w:rsidR="00782782" w:rsidRPr="009A0091" w:rsidRDefault="00782782" w:rsidP="00037464">
      <w:pPr>
        <w:spacing w:line="360" w:lineRule="atLeast"/>
        <w:ind w:left="144" w:right="144"/>
        <w:jc w:val="both"/>
      </w:pPr>
      <w:r>
        <w:rPr>
          <w:noProof/>
          <w:lang w:val="en-US" w:eastAsia="en-US"/>
        </w:rPr>
        <w:pict>
          <v:rect id="_x0000_s1030" style="position:absolute;left:0;text-align:left;margin-left:-3pt;margin-top:2.25pt;width:54pt;height:16.3pt;z-index:251657216" filled="f"/>
        </w:pict>
      </w:r>
      <w:r w:rsidRPr="009A0091">
        <w:rPr>
          <w:b/>
          <w:bCs/>
        </w:rPr>
        <w:t xml:space="preserve">A = F . s   </w:t>
      </w:r>
      <w:r w:rsidRPr="009A0091">
        <w:t xml:space="preserve">. Trong đó : </w:t>
      </w:r>
      <w:r w:rsidRPr="009A0091">
        <w:rPr>
          <w:b/>
          <w:bCs/>
        </w:rPr>
        <w:t xml:space="preserve">A </w:t>
      </w:r>
      <w:r w:rsidRPr="009A0091">
        <w:t>là công</w:t>
      </w:r>
      <w:r w:rsidRPr="009A0091">
        <w:rPr>
          <w:b/>
          <w:bCs/>
        </w:rPr>
        <w:t xml:space="preserve"> </w:t>
      </w:r>
      <w:r w:rsidRPr="009A0091">
        <w:t xml:space="preserve">( J ) ; </w:t>
      </w:r>
      <w:r w:rsidRPr="009A0091">
        <w:rPr>
          <w:b/>
          <w:bCs/>
        </w:rPr>
        <w:t xml:space="preserve">F </w:t>
      </w:r>
      <w:r w:rsidRPr="009A0091">
        <w:t xml:space="preserve">là lực tác dụng vào vật ( N ) ; </w:t>
      </w:r>
      <w:r w:rsidRPr="009A0091">
        <w:rPr>
          <w:b/>
          <w:bCs/>
        </w:rPr>
        <w:t>s</w:t>
      </w:r>
      <w:r w:rsidRPr="009A0091">
        <w:t xml:space="preserve"> là quãng đường vật dịch chuyển </w:t>
      </w:r>
      <w:r w:rsidRPr="009A0091">
        <w:rPr>
          <w:b/>
          <w:bCs/>
        </w:rPr>
        <w:t xml:space="preserve"> </w:t>
      </w:r>
      <w:r w:rsidRPr="009A0091">
        <w:t xml:space="preserve">( m ) </w:t>
      </w:r>
    </w:p>
    <w:p w:rsidR="00782782" w:rsidRPr="009A0091" w:rsidRDefault="00782782" w:rsidP="00037464">
      <w:pPr>
        <w:numPr>
          <w:ilvl w:val="0"/>
          <w:numId w:val="19"/>
        </w:numPr>
        <w:spacing w:line="360" w:lineRule="atLeast"/>
        <w:ind w:left="144" w:right="144"/>
        <w:jc w:val="both"/>
      </w:pPr>
      <w:r w:rsidRPr="009A0091">
        <w:t xml:space="preserve">Nếu vật chuyển dời theo phương vuông góc với phương của lực thì : </w:t>
      </w:r>
      <w:r w:rsidRPr="009A0091">
        <w:rPr>
          <w:b/>
          <w:bCs/>
        </w:rPr>
        <w:t>A = 0</w:t>
      </w:r>
    </w:p>
    <w:p w:rsidR="00782782" w:rsidRPr="009A0091" w:rsidRDefault="00782782" w:rsidP="00037464">
      <w:pPr>
        <w:numPr>
          <w:ilvl w:val="0"/>
          <w:numId w:val="19"/>
        </w:numPr>
        <w:spacing w:line="360" w:lineRule="atLeast"/>
        <w:ind w:left="144" w:right="144"/>
        <w:jc w:val="both"/>
      </w:pPr>
      <w:r w:rsidRPr="009A0091">
        <w:t>Chú ý : Vật chuyển dời không theo phương của lực thì công được tính bằng công thức khác</w:t>
      </w:r>
    </w:p>
    <w:p w:rsidR="00782782" w:rsidRPr="009A0091" w:rsidRDefault="00782782" w:rsidP="00037464">
      <w:pPr>
        <w:numPr>
          <w:ilvl w:val="0"/>
          <w:numId w:val="19"/>
        </w:numPr>
        <w:spacing w:line="340" w:lineRule="atLeast"/>
        <w:ind w:left="144" w:right="144"/>
        <w:jc w:val="both"/>
      </w:pPr>
      <w:r w:rsidRPr="009A0091">
        <w:t xml:space="preserve">1J = 1N . 1m = 1 Nm      ; 1kJ = 1000J </w:t>
      </w:r>
    </w:p>
    <w:p w:rsidR="00782782" w:rsidRPr="009A0091" w:rsidRDefault="00782782" w:rsidP="00037464">
      <w:pPr>
        <w:ind w:left="144" w:right="144"/>
        <w:rPr>
          <w:b/>
          <w:bCs/>
          <w:color w:val="000000"/>
          <w:u w:val="single"/>
        </w:rPr>
      </w:pPr>
      <w:r w:rsidRPr="009A0091">
        <w:rPr>
          <w:b/>
          <w:bCs/>
          <w:color w:val="000000"/>
          <w:u w:val="single"/>
        </w:rPr>
        <w:t>BT: SBT VÂT LÝ 8 TỪ: BÀI 1 ĐẾN BÀI 13 SBT</w:t>
      </w:r>
    </w:p>
    <w:p w:rsidR="00782782" w:rsidRPr="009A0091" w:rsidRDefault="00782782" w:rsidP="00037464">
      <w:pPr>
        <w:ind w:left="144" w:right="144"/>
        <w:jc w:val="center"/>
        <w:rPr>
          <w:b/>
          <w:bCs/>
        </w:rPr>
      </w:pPr>
      <w:r w:rsidRPr="009A0091">
        <w:rPr>
          <w:b/>
          <w:bCs/>
        </w:rPr>
        <w:t>ÔN TẬP HỌC KỲ I MÔN VẬT LÝ 8- NĂM 2014</w:t>
      </w:r>
    </w:p>
    <w:p w:rsidR="00782782" w:rsidRPr="009A0091" w:rsidRDefault="00782782" w:rsidP="00037464">
      <w:pPr>
        <w:ind w:left="144" w:right="144"/>
        <w:jc w:val="center"/>
        <w:rPr>
          <w:b/>
          <w:bCs/>
        </w:rPr>
      </w:pPr>
      <w:r w:rsidRPr="009A0091">
        <w:rPr>
          <w:b/>
          <w:bCs/>
        </w:rPr>
        <w:t>PHẦN CHUYỂN ĐỘNG VÀ ÁP SUẤT( HKI)</w:t>
      </w:r>
    </w:p>
    <w:p w:rsidR="00782782" w:rsidRPr="009A0091" w:rsidRDefault="00782782" w:rsidP="00037464">
      <w:pPr>
        <w:ind w:left="144" w:right="144"/>
        <w:jc w:val="center"/>
        <w:rPr>
          <w:b/>
          <w:bCs/>
        </w:rPr>
      </w:pPr>
    </w:p>
    <w:p w:rsidR="00782782" w:rsidRPr="009A0091" w:rsidRDefault="00782782" w:rsidP="00037464">
      <w:pPr>
        <w:ind w:left="144" w:right="144"/>
        <w:jc w:val="both"/>
        <w:rPr>
          <w:b/>
          <w:bCs/>
        </w:rPr>
      </w:pPr>
      <w:r w:rsidRPr="009A0091">
        <w:rPr>
          <w:b/>
          <w:bCs/>
        </w:rPr>
        <w:t xml:space="preserve">I. </w:t>
      </w:r>
      <w:r w:rsidRPr="009A0091">
        <w:rPr>
          <w:b/>
          <w:bCs/>
          <w:u w:val="single"/>
        </w:rPr>
        <w:t>PHẦN LÍ THUYẾT</w:t>
      </w:r>
    </w:p>
    <w:p w:rsidR="00782782" w:rsidRPr="009A0091" w:rsidRDefault="00782782" w:rsidP="00037464">
      <w:pPr>
        <w:ind w:left="144" w:right="144"/>
        <w:jc w:val="both"/>
        <w:rPr>
          <w:b/>
          <w:bCs/>
          <w:u w:val="single"/>
        </w:rPr>
      </w:pPr>
      <w:r w:rsidRPr="009A0091">
        <w:rPr>
          <w:b/>
          <w:bCs/>
          <w:u w:val="single"/>
        </w:rPr>
        <w:t>*Bài 1: Chuyển động cơ học.</w:t>
      </w:r>
    </w:p>
    <w:p w:rsidR="00782782" w:rsidRPr="009A0091" w:rsidRDefault="00782782" w:rsidP="00037464">
      <w:pPr>
        <w:ind w:left="144" w:right="144"/>
        <w:jc w:val="both"/>
      </w:pPr>
      <w:r w:rsidRPr="009A0091">
        <w:t xml:space="preserve">1) </w:t>
      </w:r>
      <w:r w:rsidRPr="009A0091">
        <w:rPr>
          <w:b/>
          <w:bCs/>
        </w:rPr>
        <w:t>Thế nào là chuyển động cơ học? Nêu các dạng chuyển động cơ học.</w:t>
      </w:r>
    </w:p>
    <w:p w:rsidR="00782782" w:rsidRPr="009A0091" w:rsidRDefault="00782782" w:rsidP="00037464">
      <w:pPr>
        <w:ind w:left="144" w:right="144"/>
        <w:jc w:val="both"/>
      </w:pPr>
      <w:r w:rsidRPr="009A0091">
        <w:t>- Chuyển động cơ học là sự thay đổi vị trí của một vật theo thời gian so với vật khác (vật mốc).</w:t>
      </w:r>
    </w:p>
    <w:p w:rsidR="00782782" w:rsidRPr="009A0091" w:rsidRDefault="00782782" w:rsidP="00037464">
      <w:pPr>
        <w:ind w:left="144" w:right="144"/>
        <w:jc w:val="both"/>
      </w:pPr>
      <w:r w:rsidRPr="009A0091">
        <w:t>- Các dạng chuyển động cơ học thường gặp là chuyển động thẳng, chuyển động cong.</w:t>
      </w:r>
    </w:p>
    <w:p w:rsidR="00782782" w:rsidRPr="009A0091" w:rsidRDefault="00782782" w:rsidP="00037464">
      <w:pPr>
        <w:ind w:left="144" w:right="144"/>
        <w:jc w:val="both"/>
        <w:rPr>
          <w:b/>
          <w:bCs/>
        </w:rPr>
      </w:pPr>
      <w:r w:rsidRPr="009A0091">
        <w:rPr>
          <w:b/>
          <w:bCs/>
        </w:rPr>
        <w:t>2) Khi nào một vật được coi là đứng yên? Cho thí dụ, chỉ rõ vật làm mốc.</w:t>
      </w:r>
    </w:p>
    <w:p w:rsidR="00782782" w:rsidRPr="009A0091" w:rsidRDefault="00782782" w:rsidP="00037464">
      <w:pPr>
        <w:ind w:left="144" w:right="144"/>
        <w:jc w:val="both"/>
      </w:pPr>
      <w:r w:rsidRPr="009A0091">
        <w:t>- Một vật được coi là đứng yên khi vị trí của vật không thay đổi theo thời gian so với vật khác (vật mốc).</w:t>
      </w:r>
    </w:p>
    <w:p w:rsidR="00782782" w:rsidRPr="009A0091" w:rsidRDefault="00782782" w:rsidP="00037464">
      <w:pPr>
        <w:ind w:left="144" w:right="144"/>
        <w:jc w:val="both"/>
      </w:pPr>
      <w:r w:rsidRPr="009A0091">
        <w:t xml:space="preserve">- </w:t>
      </w:r>
      <w:r w:rsidRPr="009A0091">
        <w:rPr>
          <w:u w:val="single"/>
        </w:rPr>
        <w:t>Thí dụ</w:t>
      </w:r>
      <w:r w:rsidRPr="009A0091">
        <w:t xml:space="preserve">: Ôtô đang chạy trên đường:  Hành khách đứng yên so với ôtô (vật mốc là ôtô) </w:t>
      </w:r>
    </w:p>
    <w:p w:rsidR="00782782" w:rsidRPr="009A0091" w:rsidRDefault="00782782" w:rsidP="00037464">
      <w:pPr>
        <w:ind w:left="144" w:right="144"/>
        <w:jc w:val="both"/>
        <w:rPr>
          <w:b/>
          <w:bCs/>
        </w:rPr>
      </w:pPr>
      <w:r w:rsidRPr="009A0091">
        <w:t xml:space="preserve">3) </w:t>
      </w:r>
      <w:r w:rsidRPr="009A0091">
        <w:rPr>
          <w:b/>
          <w:bCs/>
        </w:rPr>
        <w:t>Tại sao chuyển động, đứng yên có tính chât tương đối. Cho thí dụ chứng tỏ chuyển động , đứng yên có tính chất có tính chất tương đối.</w:t>
      </w:r>
    </w:p>
    <w:p w:rsidR="00782782" w:rsidRPr="009A0091" w:rsidRDefault="00782782" w:rsidP="00037464">
      <w:pPr>
        <w:ind w:left="144" w:right="144"/>
        <w:jc w:val="both"/>
      </w:pPr>
      <w:r w:rsidRPr="009A0091">
        <w:t>- Chuyển động hay đứng yên phụ thuộc vào việc chọn vật làm mốc. Do đó, chuyển động hay đứng yên có tính chất tương đối.</w:t>
      </w:r>
    </w:p>
    <w:p w:rsidR="00782782" w:rsidRPr="009A0091" w:rsidRDefault="00782782" w:rsidP="00037464">
      <w:pPr>
        <w:ind w:left="144" w:right="144"/>
        <w:jc w:val="both"/>
      </w:pPr>
      <w:r w:rsidRPr="009A0091">
        <w:t xml:space="preserve">- </w:t>
      </w:r>
      <w:r w:rsidRPr="009A0091">
        <w:rPr>
          <w:u w:val="single"/>
        </w:rPr>
        <w:t>Thí dụ</w:t>
      </w:r>
      <w:r w:rsidRPr="009A0091">
        <w:t>: Ôtô đang chạy trên đường: Người lái xe chuyển động so với cây bên đường, nhưng đứng yên so với hành khách.</w:t>
      </w:r>
    </w:p>
    <w:p w:rsidR="00782782" w:rsidRPr="009A0091" w:rsidRDefault="00782782" w:rsidP="00037464">
      <w:pPr>
        <w:ind w:left="144" w:right="144"/>
        <w:jc w:val="both"/>
        <w:rPr>
          <w:b/>
          <w:bCs/>
          <w:u w:val="single"/>
        </w:rPr>
      </w:pPr>
      <w:r w:rsidRPr="009A0091">
        <w:rPr>
          <w:b/>
          <w:bCs/>
          <w:u w:val="single"/>
        </w:rPr>
        <w:t>*Bài 2: Vận tốc.</w:t>
      </w:r>
    </w:p>
    <w:p w:rsidR="00782782" w:rsidRPr="009A0091" w:rsidRDefault="00782782" w:rsidP="00037464">
      <w:pPr>
        <w:ind w:left="144" w:right="144"/>
        <w:jc w:val="both"/>
        <w:rPr>
          <w:b/>
          <w:bCs/>
        </w:rPr>
      </w:pPr>
      <w:r w:rsidRPr="009A0091">
        <w:rPr>
          <w:b/>
          <w:bCs/>
        </w:rPr>
        <w:t>1) Vận tốc là gì? Độ lớn của vật tốc cho biết điều gì và được xác định như thế nào?</w:t>
      </w:r>
    </w:p>
    <w:p w:rsidR="00782782" w:rsidRPr="009A0091" w:rsidRDefault="00782782" w:rsidP="00037464">
      <w:pPr>
        <w:ind w:left="144" w:right="144"/>
        <w:jc w:val="both"/>
      </w:pPr>
      <w:r w:rsidRPr="009A0091">
        <w:t>- Quãng đường vật đi được trong một đơn vị thời gian gọi là vận tốc.</w:t>
      </w:r>
    </w:p>
    <w:p w:rsidR="00782782" w:rsidRPr="009A0091" w:rsidRDefault="00782782" w:rsidP="00037464">
      <w:pPr>
        <w:ind w:left="144" w:right="144"/>
        <w:jc w:val="both"/>
      </w:pPr>
      <w:r w:rsidRPr="009A0091">
        <w:t>- Độ lớn của vận tốc cho biết mức độ nhanh hay chậm của chuyển động và được xác định bằng độ dài quãng đường đi được trong một đơn vị thời gian.</w:t>
      </w:r>
    </w:p>
    <w:p w:rsidR="00782782" w:rsidRPr="009A0091" w:rsidRDefault="00782782" w:rsidP="00037464">
      <w:pPr>
        <w:ind w:left="144" w:right="144"/>
        <w:jc w:val="both"/>
        <w:rPr>
          <w:b/>
          <w:bCs/>
        </w:rPr>
      </w:pPr>
      <w:r w:rsidRPr="009A0091">
        <w:rPr>
          <w:b/>
          <w:bCs/>
        </w:rPr>
        <w:t>2) Viết công thức tính vận tốc.</w:t>
      </w:r>
    </w:p>
    <w:p w:rsidR="00782782" w:rsidRPr="009A0091" w:rsidRDefault="00782782" w:rsidP="00037464">
      <w:pPr>
        <w:ind w:left="144" w:right="144"/>
        <w:jc w:val="both"/>
      </w:pPr>
      <w:r w:rsidRPr="009A0091">
        <w:t xml:space="preserve">- Công thức tính vận tốc :   v </w:t>
      </w:r>
      <w:r w:rsidRPr="009A0091">
        <w:rPr>
          <w:position w:val="-24"/>
        </w:rPr>
        <w:pict>
          <v:shape id="_x0000_i1032" type="#_x0000_t75" style="width:20.25pt;height:30.75pt">
            <v:imagedata r:id="rId14" o:title=""/>
          </v:shape>
        </w:pict>
      </w:r>
      <w:r w:rsidRPr="009A0091">
        <w:t xml:space="preserve">  Trong đó  v : Vận tốc (m/s, km/h)                                                   </w:t>
      </w:r>
    </w:p>
    <w:p w:rsidR="00782782" w:rsidRPr="009A0091" w:rsidRDefault="00782782" w:rsidP="00037464">
      <w:pPr>
        <w:ind w:left="144" w:right="144"/>
        <w:jc w:val="both"/>
      </w:pPr>
      <w:r w:rsidRPr="009A0091">
        <w:t xml:space="preserve">                                                                        s : Quãng đường đi được (m, km)</w:t>
      </w:r>
    </w:p>
    <w:p w:rsidR="00782782" w:rsidRPr="009A0091" w:rsidRDefault="00782782" w:rsidP="00037464">
      <w:pPr>
        <w:ind w:left="144" w:right="144"/>
        <w:jc w:val="both"/>
      </w:pPr>
      <w:r w:rsidRPr="009A0091">
        <w:t xml:space="preserve">                                                                         t : Thời gian đi hết quãng đường (s, h)</w:t>
      </w:r>
    </w:p>
    <w:p w:rsidR="00782782" w:rsidRPr="009A0091" w:rsidRDefault="00782782" w:rsidP="00037464">
      <w:pPr>
        <w:ind w:left="144" w:right="144"/>
        <w:jc w:val="both"/>
        <w:rPr>
          <w:b/>
          <w:bCs/>
          <w:lang w:val="pt-BR"/>
        </w:rPr>
      </w:pPr>
      <w:r w:rsidRPr="009A0091">
        <w:rPr>
          <w:b/>
          <w:bCs/>
        </w:rPr>
        <w:t xml:space="preserve">3)  Đơn vị của vận tốc phụ thuộc vào đơn vị đại lượng nào? </w:t>
      </w:r>
      <w:r w:rsidRPr="009A0091">
        <w:rPr>
          <w:b/>
          <w:bCs/>
          <w:lang w:val="pt-BR"/>
        </w:rPr>
        <w:t>Nêu đơn vị của vận tốc.</w:t>
      </w:r>
    </w:p>
    <w:p w:rsidR="00782782" w:rsidRPr="009A0091" w:rsidRDefault="00782782" w:rsidP="00037464">
      <w:pPr>
        <w:ind w:left="144" w:right="144"/>
        <w:jc w:val="both"/>
        <w:rPr>
          <w:lang w:val="pt-BR"/>
        </w:rPr>
      </w:pPr>
      <w:r w:rsidRPr="009A0091">
        <w:rPr>
          <w:lang w:val="pt-BR"/>
        </w:rPr>
        <w:t>- Đơn vị của vận tốc phụ thuộc vào đơn vị chiều dài và đơn vị thời gian. Đơn vị của vận tốc thường là là m/s và km/h.</w:t>
      </w:r>
    </w:p>
    <w:p w:rsidR="00782782" w:rsidRPr="009A0091" w:rsidRDefault="00782782" w:rsidP="00037464">
      <w:pPr>
        <w:ind w:left="144" w:right="144"/>
        <w:jc w:val="both"/>
        <w:rPr>
          <w:b/>
          <w:bCs/>
          <w:lang w:val="pt-BR"/>
        </w:rPr>
      </w:pPr>
      <w:r w:rsidRPr="009A0091">
        <w:rPr>
          <w:b/>
          <w:bCs/>
          <w:lang w:val="pt-BR"/>
        </w:rPr>
        <w:t>4) Vận tốc của một ô tô là 36km/h. Điều đó cho biết điều gì?</w:t>
      </w:r>
    </w:p>
    <w:p w:rsidR="00782782" w:rsidRPr="009A0091" w:rsidRDefault="00782782" w:rsidP="00037464">
      <w:pPr>
        <w:ind w:left="144" w:right="144"/>
        <w:jc w:val="both"/>
        <w:rPr>
          <w:lang w:val="pt-BR"/>
        </w:rPr>
      </w:pPr>
      <w:r w:rsidRPr="009A0091">
        <w:rPr>
          <w:lang w:val="pt-BR"/>
        </w:rPr>
        <w:t>- Vận tốc của một ô tô là 36km/h cho biết mỗi giờ ôtô đi được 36km.</w:t>
      </w:r>
    </w:p>
    <w:p w:rsidR="00782782" w:rsidRPr="009A0091" w:rsidRDefault="00782782" w:rsidP="00037464">
      <w:pPr>
        <w:ind w:left="144" w:right="144"/>
        <w:jc w:val="both"/>
        <w:rPr>
          <w:b/>
          <w:bCs/>
          <w:u w:val="single"/>
          <w:lang w:val="pt-BR"/>
        </w:rPr>
      </w:pPr>
      <w:r w:rsidRPr="009A0091">
        <w:rPr>
          <w:b/>
          <w:bCs/>
          <w:u w:val="single"/>
          <w:lang w:val="pt-BR"/>
        </w:rPr>
        <w:t>*Bài 3: Chuyển động đều – Chuyển động không đều.</w:t>
      </w:r>
    </w:p>
    <w:p w:rsidR="00782782" w:rsidRPr="009A0091" w:rsidRDefault="00782782" w:rsidP="00037464">
      <w:pPr>
        <w:ind w:left="144" w:right="144"/>
        <w:jc w:val="both"/>
        <w:rPr>
          <w:b/>
          <w:bCs/>
          <w:lang w:val="pt-BR"/>
        </w:rPr>
      </w:pPr>
      <w:r w:rsidRPr="009A0091">
        <w:rPr>
          <w:b/>
          <w:bCs/>
          <w:lang w:val="pt-BR"/>
        </w:rPr>
        <w:t>1) Thế nào là chuyển động đều? Chuyển động không đều?</w:t>
      </w:r>
    </w:p>
    <w:p w:rsidR="00782782" w:rsidRPr="009A0091" w:rsidRDefault="00782782" w:rsidP="00037464">
      <w:pPr>
        <w:ind w:left="144" w:right="144"/>
        <w:jc w:val="both"/>
        <w:rPr>
          <w:lang w:val="pt-BR"/>
        </w:rPr>
      </w:pPr>
      <w:r w:rsidRPr="009A0091">
        <w:rPr>
          <w:lang w:val="pt-BR"/>
        </w:rPr>
        <w:t>- Chuyển động đều là chuyển động mà vật tốc có độ lớn không thay đổi theo thời gian.</w:t>
      </w:r>
    </w:p>
    <w:p w:rsidR="00782782" w:rsidRPr="009A0091" w:rsidRDefault="00782782" w:rsidP="00037464">
      <w:pPr>
        <w:ind w:left="144" w:right="144"/>
        <w:jc w:val="both"/>
        <w:rPr>
          <w:lang w:val="pt-BR"/>
        </w:rPr>
      </w:pPr>
      <w:r w:rsidRPr="009A0091">
        <w:rPr>
          <w:lang w:val="pt-BR"/>
        </w:rPr>
        <w:t>- Chuyển động không đều là chuyển động mà vật tốc có độ lớn thay đổi theo thời gian.</w:t>
      </w:r>
    </w:p>
    <w:p w:rsidR="00782782" w:rsidRPr="009A0091" w:rsidRDefault="00782782" w:rsidP="00037464">
      <w:pPr>
        <w:ind w:left="144" w:right="144"/>
        <w:jc w:val="both"/>
        <w:rPr>
          <w:b/>
          <w:bCs/>
          <w:u w:val="single"/>
          <w:lang w:val="pt-BR"/>
        </w:rPr>
      </w:pPr>
      <w:r w:rsidRPr="009A0091">
        <w:rPr>
          <w:b/>
          <w:bCs/>
          <w:lang w:val="pt-BR"/>
        </w:rPr>
        <w:t>2)  Viết công thức tính vận tốc trung bình.</w:t>
      </w:r>
    </w:p>
    <w:p w:rsidR="00782782" w:rsidRPr="009A0091" w:rsidRDefault="00782782" w:rsidP="00037464">
      <w:pPr>
        <w:ind w:left="144" w:right="144"/>
        <w:jc w:val="both"/>
        <w:rPr>
          <w:lang w:val="pt-BR"/>
        </w:rPr>
      </w:pPr>
      <w:r w:rsidRPr="009A0091">
        <w:rPr>
          <w:lang w:val="pt-BR"/>
        </w:rPr>
        <w:t>- Công thức :   v</w:t>
      </w:r>
      <w:r w:rsidRPr="009A0091">
        <w:rPr>
          <w:vertAlign w:val="subscript"/>
          <w:lang w:val="pt-BR"/>
        </w:rPr>
        <w:t>tb</w:t>
      </w:r>
      <w:r w:rsidRPr="009A0091">
        <w:rPr>
          <w:lang w:val="pt-BR"/>
        </w:rPr>
        <w:t xml:space="preserve"> </w:t>
      </w:r>
      <w:r w:rsidRPr="009A0091">
        <w:rPr>
          <w:position w:val="-24"/>
        </w:rPr>
        <w:pict>
          <v:shape id="_x0000_i1033" type="#_x0000_t75" style="width:20.25pt;height:30.75pt">
            <v:imagedata r:id="rId14" o:title=""/>
          </v:shape>
        </w:pict>
      </w:r>
      <w:r w:rsidRPr="009A0091">
        <w:rPr>
          <w:lang w:val="pt-BR"/>
        </w:rPr>
        <w:t xml:space="preserve">         Trong đó    v</w:t>
      </w:r>
      <w:r w:rsidRPr="009A0091">
        <w:rPr>
          <w:vertAlign w:val="subscript"/>
          <w:lang w:val="pt-BR"/>
        </w:rPr>
        <w:t>tb</w:t>
      </w:r>
      <w:r w:rsidRPr="009A0091">
        <w:rPr>
          <w:lang w:val="pt-BR"/>
        </w:rPr>
        <w:t xml:space="preserve"> : Vận tốc trung bình (m/s, km/h)                                                   </w:t>
      </w:r>
    </w:p>
    <w:p w:rsidR="00782782" w:rsidRPr="009A0091" w:rsidRDefault="00782782" w:rsidP="00037464">
      <w:pPr>
        <w:ind w:left="144" w:right="144"/>
        <w:jc w:val="both"/>
        <w:rPr>
          <w:lang w:val="pt-BR"/>
        </w:rPr>
      </w:pPr>
      <w:r w:rsidRPr="009A0091">
        <w:rPr>
          <w:lang w:val="pt-BR"/>
        </w:rPr>
        <w:t xml:space="preserve">                                                                 s : Quãng đường đi được (m, km)</w:t>
      </w:r>
    </w:p>
    <w:p w:rsidR="00782782" w:rsidRPr="009A0091" w:rsidRDefault="00782782" w:rsidP="00037464">
      <w:pPr>
        <w:ind w:left="144" w:right="144"/>
        <w:jc w:val="both"/>
        <w:rPr>
          <w:lang w:val="pt-BR"/>
        </w:rPr>
      </w:pPr>
      <w:r w:rsidRPr="009A0091">
        <w:rPr>
          <w:lang w:val="pt-BR"/>
        </w:rPr>
        <w:t xml:space="preserve">                                                                 t : Thời gian đi hết quãng đường (s, h)</w:t>
      </w:r>
    </w:p>
    <w:p w:rsidR="00782782" w:rsidRPr="009A0091" w:rsidRDefault="00782782" w:rsidP="00037464">
      <w:pPr>
        <w:ind w:left="144" w:right="144"/>
        <w:jc w:val="both"/>
        <w:rPr>
          <w:b/>
          <w:bCs/>
          <w:lang w:val="pt-BR"/>
        </w:rPr>
      </w:pPr>
      <w:r w:rsidRPr="009A0091">
        <w:rPr>
          <w:lang w:val="pt-BR"/>
        </w:rPr>
        <w:t xml:space="preserve"> *</w:t>
      </w:r>
      <w:r w:rsidRPr="009A0091">
        <w:rPr>
          <w:b/>
          <w:bCs/>
          <w:u w:val="single"/>
          <w:lang w:val="pt-BR"/>
        </w:rPr>
        <w:t>Bài 4: Biểu diễn lực</w:t>
      </w:r>
    </w:p>
    <w:p w:rsidR="00782782" w:rsidRPr="009A0091" w:rsidRDefault="00782782" w:rsidP="00037464">
      <w:pPr>
        <w:ind w:left="144" w:right="144"/>
        <w:jc w:val="both"/>
        <w:rPr>
          <w:b/>
          <w:bCs/>
          <w:lang w:val="pt-BR"/>
        </w:rPr>
      </w:pPr>
      <w:r w:rsidRPr="009A0091">
        <w:rPr>
          <w:b/>
          <w:bCs/>
          <w:lang w:val="pt-BR"/>
        </w:rPr>
        <w:t xml:space="preserve">1) Tại sao lực là một đại lượng vectơ?   </w:t>
      </w:r>
    </w:p>
    <w:p w:rsidR="00782782" w:rsidRPr="009A0091" w:rsidRDefault="00782782" w:rsidP="00037464">
      <w:pPr>
        <w:ind w:left="144" w:right="144"/>
        <w:jc w:val="both"/>
        <w:rPr>
          <w:lang w:val="pt-BR"/>
        </w:rPr>
      </w:pPr>
      <w:r w:rsidRPr="009A0091">
        <w:rPr>
          <w:lang w:val="pt-BR"/>
        </w:rPr>
        <w:t xml:space="preserve">- Lực là đại lượng có độ lớn, phương và chiều nên lực là một đại lượng vectơ.                                                                                </w:t>
      </w:r>
    </w:p>
    <w:p w:rsidR="00782782" w:rsidRPr="009A0091" w:rsidRDefault="00782782" w:rsidP="00037464">
      <w:pPr>
        <w:ind w:left="144" w:right="144"/>
        <w:jc w:val="both"/>
      </w:pPr>
      <w:r w:rsidRPr="009A0091">
        <w:rPr>
          <w:b/>
          <w:bCs/>
          <w:lang w:val="pt-BR"/>
        </w:rPr>
        <w:t xml:space="preserve">2)  Nêu cách biểu diễn lực vectơ lực. </w:t>
      </w:r>
      <w:r w:rsidRPr="009A0091">
        <w:rPr>
          <w:b/>
          <w:bCs/>
        </w:rPr>
        <w:t>Kí hiệu vectơ lực.</w:t>
      </w:r>
    </w:p>
    <w:p w:rsidR="00782782" w:rsidRPr="009A0091" w:rsidRDefault="00782782" w:rsidP="00037464">
      <w:pPr>
        <w:ind w:left="144" w:right="144"/>
        <w:jc w:val="both"/>
      </w:pPr>
      <w:r w:rsidRPr="009A0091">
        <w:t>- Lực là một đại lượng vectơ được biểu diễn bằng một mũi tên trong đó:</w:t>
      </w:r>
    </w:p>
    <w:p w:rsidR="00782782" w:rsidRPr="009A0091" w:rsidRDefault="00782782" w:rsidP="00037464">
      <w:pPr>
        <w:ind w:left="144" w:right="144"/>
        <w:jc w:val="both"/>
      </w:pPr>
      <w:r w:rsidRPr="009A0091">
        <w:t xml:space="preserve">     + Gốc mũi tên là điểm đặt của lực.</w:t>
      </w:r>
    </w:p>
    <w:p w:rsidR="00782782" w:rsidRPr="009A0091" w:rsidRDefault="00782782" w:rsidP="00037464">
      <w:pPr>
        <w:ind w:left="144" w:right="144"/>
        <w:jc w:val="both"/>
      </w:pPr>
      <w:r w:rsidRPr="009A0091">
        <w:t xml:space="preserve">     + Phương, chiều của mũi tên trùng với phương, chiều của lực. </w:t>
      </w:r>
    </w:p>
    <w:p w:rsidR="00782782" w:rsidRPr="009A0091" w:rsidRDefault="00782782" w:rsidP="00037464">
      <w:pPr>
        <w:ind w:left="144" w:right="144"/>
        <w:jc w:val="both"/>
      </w:pPr>
      <w:r w:rsidRPr="009A0091">
        <w:t xml:space="preserve">     + Độ dài của mũi tên biểu thị cường độ của lực theo tỉ xích cho trước. </w:t>
      </w:r>
    </w:p>
    <w:p w:rsidR="00782782" w:rsidRPr="009A0091" w:rsidRDefault="00782782" w:rsidP="00037464">
      <w:pPr>
        <w:ind w:left="144" w:right="144"/>
        <w:jc w:val="both"/>
        <w:rPr>
          <w:b/>
          <w:bCs/>
          <w:u w:val="single"/>
        </w:rPr>
      </w:pPr>
      <w:r w:rsidRPr="009A0091">
        <w:rPr>
          <w:b/>
          <w:bCs/>
          <w:u w:val="single"/>
        </w:rPr>
        <w:t>*Bài 5: Sự cân bằng lực – Quán tính.</w:t>
      </w:r>
    </w:p>
    <w:p w:rsidR="00782782" w:rsidRPr="009A0091" w:rsidRDefault="00782782" w:rsidP="00037464">
      <w:pPr>
        <w:ind w:left="144" w:right="144"/>
        <w:jc w:val="both"/>
        <w:rPr>
          <w:b/>
          <w:bCs/>
        </w:rPr>
      </w:pPr>
      <w:r w:rsidRPr="009A0091">
        <w:t xml:space="preserve">   </w:t>
      </w:r>
      <w:r w:rsidRPr="009A0091">
        <w:rPr>
          <w:b/>
          <w:bCs/>
        </w:rPr>
        <w:t>1) Thế nào là hai lực cân bằng? Một vật chịu tác dụng của các lực cân bằng sẽ thế nào khi:</w:t>
      </w:r>
    </w:p>
    <w:p w:rsidR="00782782" w:rsidRPr="009A0091" w:rsidRDefault="00782782" w:rsidP="00037464">
      <w:pPr>
        <w:ind w:left="144" w:right="144"/>
        <w:jc w:val="both"/>
      </w:pPr>
      <w:r w:rsidRPr="009A0091">
        <w:t>a)  Vật đang đứng yên?</w:t>
      </w:r>
    </w:p>
    <w:p w:rsidR="00782782" w:rsidRPr="009A0091" w:rsidRDefault="00782782" w:rsidP="00037464">
      <w:pPr>
        <w:ind w:left="144" w:right="144"/>
        <w:jc w:val="both"/>
      </w:pPr>
      <w:r w:rsidRPr="009A0091">
        <w:t>b)  Vật đang chuyển động?</w:t>
      </w:r>
    </w:p>
    <w:p w:rsidR="00782782" w:rsidRPr="009A0091" w:rsidRDefault="00782782" w:rsidP="00037464">
      <w:pPr>
        <w:ind w:left="144" w:right="144"/>
        <w:jc w:val="both"/>
      </w:pPr>
      <w:r w:rsidRPr="009A0091">
        <w:t>- Hai lực cân bằng là hai lực cùng đặt lên một vật, có độ lớn bằng nhau, phương nằm trên cùng một đường thẳng, chiều ngược nhau.</w:t>
      </w:r>
    </w:p>
    <w:p w:rsidR="00782782" w:rsidRPr="009A0091" w:rsidRDefault="00782782" w:rsidP="00037464">
      <w:pPr>
        <w:ind w:left="144" w:right="144"/>
        <w:jc w:val="both"/>
      </w:pPr>
      <w:r w:rsidRPr="009A0091">
        <w:t>- Một vật chịu  tác dụng của hai lực cân bằng:</w:t>
      </w:r>
    </w:p>
    <w:p w:rsidR="00782782" w:rsidRPr="009A0091" w:rsidRDefault="00782782" w:rsidP="00037464">
      <w:pPr>
        <w:ind w:left="144" w:right="144"/>
        <w:jc w:val="both"/>
      </w:pPr>
      <w:r w:rsidRPr="009A0091">
        <w:t>a) Vật đang đứng yên sẽ tiếp tục đứng yên </w:t>
      </w:r>
    </w:p>
    <w:p w:rsidR="00782782" w:rsidRPr="009A0091" w:rsidRDefault="00782782" w:rsidP="00037464">
      <w:pPr>
        <w:ind w:left="144" w:right="144"/>
        <w:jc w:val="both"/>
      </w:pPr>
      <w:r w:rsidRPr="009A0091">
        <w:t xml:space="preserve">b) Vật đang chuyển động sẽ tiếp tục chuyển động thẳng đều. Chuyển động này được gọi là chuyển động theo quán tính. </w:t>
      </w:r>
    </w:p>
    <w:p w:rsidR="00782782" w:rsidRPr="009A0091" w:rsidRDefault="00782782" w:rsidP="00037464">
      <w:pPr>
        <w:ind w:left="144" w:right="144"/>
        <w:jc w:val="both"/>
        <w:rPr>
          <w:b/>
          <w:bCs/>
        </w:rPr>
      </w:pPr>
      <w:r w:rsidRPr="009A0091">
        <w:rPr>
          <w:b/>
          <w:bCs/>
        </w:rPr>
        <w:t>2)  Tại sao, mọi vật không thể thay đổi vận tốc đột ngột khi có lực tác dụng?</w:t>
      </w:r>
    </w:p>
    <w:p w:rsidR="00782782" w:rsidRPr="009A0091" w:rsidRDefault="00782782" w:rsidP="00037464">
      <w:pPr>
        <w:ind w:left="144" w:right="144"/>
        <w:jc w:val="both"/>
      </w:pPr>
      <w:r w:rsidRPr="009A0091">
        <w:t>- Mọi vật không thể thay đổi vận tốc đột ngột khi có lực tác dụng vì mọi vật đều có quán tính.</w:t>
      </w:r>
    </w:p>
    <w:p w:rsidR="00782782" w:rsidRPr="009A0091" w:rsidRDefault="00782782" w:rsidP="00037464">
      <w:pPr>
        <w:ind w:left="144" w:right="144"/>
        <w:jc w:val="both"/>
        <w:rPr>
          <w:b/>
          <w:bCs/>
        </w:rPr>
      </w:pPr>
      <w:r w:rsidRPr="009A0091">
        <w:rPr>
          <w:b/>
          <w:bCs/>
          <w:u w:val="single"/>
        </w:rPr>
        <w:t>*Bài 6: Lực ma sát</w:t>
      </w:r>
      <w:r w:rsidRPr="009A0091">
        <w:rPr>
          <w:b/>
          <w:bCs/>
        </w:rPr>
        <w:t>.</w:t>
      </w:r>
    </w:p>
    <w:p w:rsidR="00782782" w:rsidRPr="009A0091" w:rsidRDefault="00782782" w:rsidP="00037464">
      <w:pPr>
        <w:ind w:left="144" w:right="144"/>
        <w:jc w:val="both"/>
      </w:pPr>
      <w:r w:rsidRPr="009A0091">
        <w:t xml:space="preserve">    </w:t>
      </w:r>
      <w:r w:rsidRPr="009A0091">
        <w:rPr>
          <w:b/>
          <w:bCs/>
        </w:rPr>
        <w:t>1) Trình bày lực ma sát trượt, ma sát lăn,  lực ma sát nghỉ. Mỗi trường hợp cho một ví dụ</w:t>
      </w:r>
      <w:r w:rsidRPr="009A0091">
        <w:t>.</w:t>
      </w:r>
    </w:p>
    <w:p w:rsidR="00782782" w:rsidRPr="009A0091" w:rsidRDefault="00782782" w:rsidP="00037464">
      <w:pPr>
        <w:ind w:left="144" w:right="144"/>
        <w:jc w:val="both"/>
      </w:pPr>
      <w:r w:rsidRPr="009A0091">
        <w:t>- Lực ma sát trượt sinh ra khi một vật trượt trên bề mặt của vật khác.</w:t>
      </w:r>
    </w:p>
    <w:p w:rsidR="00782782" w:rsidRPr="009A0091" w:rsidRDefault="00782782" w:rsidP="00037464">
      <w:pPr>
        <w:ind w:left="144" w:right="144"/>
        <w:jc w:val="both"/>
        <w:rPr>
          <w:lang w:val="fr-FR"/>
        </w:rPr>
      </w:pPr>
      <w:r w:rsidRPr="009A0091">
        <w:rPr>
          <w:b/>
          <w:bCs/>
          <w:color w:val="000000"/>
          <w:lang w:val="fr-FR"/>
        </w:rPr>
        <w:t>Ví dụ:</w:t>
      </w:r>
      <w:r w:rsidRPr="009A0091">
        <w:rPr>
          <w:color w:val="000000"/>
          <w:lang w:val="fr-FR"/>
        </w:rPr>
        <w:t xml:space="preserve"> Khi bánh xe đạp đang quay, nếu bóp nhẹ phanh thì vành bánh chuyển động chậm lại. Lực sinh ra do má phanh ép sát lên vành bánh là lực ma sát trượt.</w:t>
      </w:r>
    </w:p>
    <w:p w:rsidR="00782782" w:rsidRPr="009A0091" w:rsidRDefault="00782782" w:rsidP="00037464">
      <w:pPr>
        <w:ind w:left="144" w:right="144"/>
        <w:jc w:val="both"/>
        <w:rPr>
          <w:lang w:val="fr-FR"/>
        </w:rPr>
      </w:pPr>
      <w:r w:rsidRPr="009A0091">
        <w:rPr>
          <w:lang w:val="fr-FR"/>
        </w:rPr>
        <w:t>- Lực ma sát lăn sinh ra khi một vật lăn trên bề mặt của vật khác.</w:t>
      </w:r>
    </w:p>
    <w:p w:rsidR="00782782" w:rsidRPr="009A0091" w:rsidRDefault="00782782" w:rsidP="00037464">
      <w:pPr>
        <w:ind w:left="144" w:right="144"/>
        <w:jc w:val="both"/>
        <w:rPr>
          <w:lang w:val="fr-FR"/>
        </w:rPr>
      </w:pPr>
      <w:r w:rsidRPr="009A0091">
        <w:rPr>
          <w:b/>
          <w:bCs/>
          <w:color w:val="000000"/>
          <w:lang w:val="fr-FR"/>
        </w:rPr>
        <w:t>Ví dụ:</w:t>
      </w:r>
      <w:r w:rsidRPr="009A0091">
        <w:rPr>
          <w:color w:val="000000"/>
          <w:lang w:val="fr-FR"/>
        </w:rPr>
        <w:t xml:space="preserve"> Khi đá quả bóng lăn trên sân cỏ, quả bóng lăn chậm dần rồi dừng lại. Lực do mặt sân tác dụng lên quả bóng là lực ma sát lăn.</w:t>
      </w:r>
    </w:p>
    <w:p w:rsidR="00782782" w:rsidRPr="009A0091" w:rsidRDefault="00782782" w:rsidP="00037464">
      <w:pPr>
        <w:ind w:left="144" w:right="144"/>
        <w:jc w:val="both"/>
        <w:rPr>
          <w:lang w:val="fr-FR"/>
        </w:rPr>
      </w:pPr>
      <w:r w:rsidRPr="009A0091">
        <w:rPr>
          <w:lang w:val="fr-FR"/>
        </w:rPr>
        <w:t>- Lực ma sát nghỉ giữ cho vật không trượt khi vật bị tác dụng của lực khác.</w:t>
      </w:r>
    </w:p>
    <w:p w:rsidR="00782782" w:rsidRPr="009A0091" w:rsidRDefault="00782782" w:rsidP="00037464">
      <w:pPr>
        <w:ind w:left="144" w:right="144"/>
        <w:jc w:val="both"/>
        <w:rPr>
          <w:lang w:val="fr-FR"/>
        </w:rPr>
      </w:pPr>
      <w:r w:rsidRPr="009A0091">
        <w:rPr>
          <w:b/>
          <w:bCs/>
          <w:color w:val="000000"/>
          <w:lang w:val="fr-FR"/>
        </w:rPr>
        <w:t>Ví dụ:</w:t>
      </w:r>
      <w:r w:rsidRPr="009A0091">
        <w:rPr>
          <w:color w:val="000000"/>
          <w:lang w:val="fr-FR"/>
        </w:rPr>
        <w:t xml:space="preserve"> Khi ta kéo hoặc đẩy chiếc bàn nhưng bàn chưa chuyển động, thì khi đó giữa bàn và mặt sàn có lực ma sát nghỉ.</w:t>
      </w:r>
    </w:p>
    <w:p w:rsidR="00782782" w:rsidRPr="009A0091" w:rsidRDefault="00782782" w:rsidP="00037464">
      <w:pPr>
        <w:ind w:left="144" w:right="144"/>
        <w:jc w:val="both"/>
        <w:rPr>
          <w:lang w:val="fr-FR"/>
        </w:rPr>
      </w:pPr>
      <w:r w:rsidRPr="009A0091">
        <w:rPr>
          <w:b/>
          <w:bCs/>
          <w:lang w:val="fr-FR"/>
        </w:rPr>
        <w:t>*</w:t>
      </w:r>
      <w:r w:rsidRPr="009A0091">
        <w:rPr>
          <w:b/>
          <w:bCs/>
          <w:u w:val="single"/>
          <w:lang w:val="fr-FR"/>
        </w:rPr>
        <w:t>Bài 7: Áp suất</w:t>
      </w:r>
    </w:p>
    <w:p w:rsidR="00782782" w:rsidRPr="009A0091" w:rsidRDefault="00782782" w:rsidP="00037464">
      <w:pPr>
        <w:ind w:left="144" w:right="144"/>
        <w:jc w:val="both"/>
        <w:rPr>
          <w:lang w:val="fr-FR"/>
        </w:rPr>
      </w:pPr>
      <w:r w:rsidRPr="009A0091">
        <w:rPr>
          <w:lang w:val="fr-FR"/>
        </w:rPr>
        <w:t>1</w:t>
      </w:r>
      <w:r w:rsidRPr="009A0091">
        <w:rPr>
          <w:b/>
          <w:bCs/>
          <w:lang w:val="fr-FR"/>
        </w:rPr>
        <w:t>) Áp lực là gì?</w:t>
      </w:r>
      <w:r w:rsidRPr="009A0091">
        <w:rPr>
          <w:lang w:val="fr-FR"/>
        </w:rPr>
        <w:t xml:space="preserve"> </w:t>
      </w:r>
    </w:p>
    <w:p w:rsidR="00782782" w:rsidRPr="009A0091" w:rsidRDefault="00782782" w:rsidP="00037464">
      <w:pPr>
        <w:ind w:left="144" w:right="144"/>
        <w:jc w:val="both"/>
        <w:rPr>
          <w:color w:val="0000FF"/>
          <w:lang w:val="fr-FR"/>
        </w:rPr>
      </w:pPr>
      <w:r w:rsidRPr="009A0091">
        <w:rPr>
          <w:lang w:val="fr-FR"/>
        </w:rPr>
        <w:t xml:space="preserve">- Áp lực là </w:t>
      </w:r>
      <w:r w:rsidRPr="009A0091">
        <w:rPr>
          <w:color w:val="0000FF"/>
          <w:lang w:val="fr-FR"/>
        </w:rPr>
        <w:t xml:space="preserve"> </w:t>
      </w:r>
      <w:r w:rsidRPr="009A0091">
        <w:rPr>
          <w:color w:val="000000"/>
          <w:lang w:val="fr-FR"/>
        </w:rPr>
        <w:t>lực ép có phương vuông góc với mặt bị ép.</w:t>
      </w:r>
      <w:r w:rsidRPr="009A0091">
        <w:rPr>
          <w:color w:val="0000FF"/>
          <w:lang w:val="fr-FR"/>
        </w:rPr>
        <w:t xml:space="preserve"> </w:t>
      </w:r>
    </w:p>
    <w:p w:rsidR="00782782" w:rsidRPr="009A0091" w:rsidRDefault="00782782" w:rsidP="00037464">
      <w:pPr>
        <w:ind w:left="144" w:right="144"/>
        <w:jc w:val="both"/>
        <w:rPr>
          <w:lang w:val="fr-FR"/>
        </w:rPr>
      </w:pPr>
      <w:r w:rsidRPr="009A0091">
        <w:rPr>
          <w:lang w:val="fr-FR"/>
        </w:rPr>
        <w:t>2)</w:t>
      </w:r>
      <w:r w:rsidRPr="009A0091">
        <w:rPr>
          <w:b/>
          <w:bCs/>
          <w:lang w:val="fr-FR"/>
        </w:rPr>
        <w:t xml:space="preserve"> Áp suất là gì ? Viết công thức tính áp suất </w:t>
      </w:r>
      <w:r w:rsidRPr="009A0091">
        <w:rPr>
          <w:lang w:val="fr-FR"/>
        </w:rPr>
        <w:t>(chất rắn)</w:t>
      </w:r>
    </w:p>
    <w:p w:rsidR="00782782" w:rsidRPr="009A0091" w:rsidRDefault="00782782" w:rsidP="00037464">
      <w:pPr>
        <w:ind w:left="144" w:right="144"/>
        <w:jc w:val="both"/>
        <w:rPr>
          <w:color w:val="000000"/>
          <w:lang w:val="fr-FR"/>
        </w:rPr>
      </w:pPr>
      <w:r w:rsidRPr="009A0091">
        <w:rPr>
          <w:lang w:val="fr-FR"/>
        </w:rPr>
        <w:t xml:space="preserve">- Áp suất là </w:t>
      </w:r>
      <w:r w:rsidRPr="009A0091">
        <w:rPr>
          <w:color w:val="000000"/>
          <w:lang w:val="fr-FR"/>
        </w:rPr>
        <w:t xml:space="preserve"> độ lớn của áp lực trên một đơn vị diện tích bị ép .</w:t>
      </w:r>
    </w:p>
    <w:p w:rsidR="00782782" w:rsidRPr="009A0091" w:rsidRDefault="00782782" w:rsidP="00037464">
      <w:pPr>
        <w:ind w:left="144" w:right="144"/>
        <w:jc w:val="both"/>
        <w:rPr>
          <w:lang w:val="fr-FR"/>
        </w:rPr>
      </w:pPr>
      <w:r w:rsidRPr="009A0091">
        <w:rPr>
          <w:color w:val="000000"/>
          <w:lang w:val="fr-FR"/>
        </w:rPr>
        <w:t xml:space="preserve"> - Công thức </w:t>
      </w:r>
      <w:r w:rsidRPr="009A0091">
        <w:rPr>
          <w:color w:val="000000"/>
          <w:position w:val="-24"/>
        </w:rPr>
        <w:pict>
          <v:shape id="_x0000_i1034" type="#_x0000_t75" style="width:33.75pt;height:30.75pt">
            <v:imagedata r:id="rId15" o:title=""/>
          </v:shape>
        </w:pict>
      </w:r>
      <w:r w:rsidRPr="009A0091">
        <w:rPr>
          <w:color w:val="000000"/>
          <w:lang w:val="fr-FR"/>
        </w:rPr>
        <w:t xml:space="preserve"> </w:t>
      </w:r>
      <w:r w:rsidRPr="009A0091">
        <w:rPr>
          <w:lang w:val="fr-FR"/>
        </w:rPr>
        <w:t>Trong đó :    p là áp suất – Đơn vị tính : Pa = N / m</w:t>
      </w:r>
      <w:r w:rsidRPr="009A0091">
        <w:rPr>
          <w:vertAlign w:val="superscript"/>
          <w:lang w:val="fr-FR"/>
        </w:rPr>
        <w:t>2</w:t>
      </w:r>
    </w:p>
    <w:p w:rsidR="00782782" w:rsidRPr="009A0091" w:rsidRDefault="00782782" w:rsidP="00037464">
      <w:pPr>
        <w:ind w:left="144" w:right="144"/>
        <w:jc w:val="both"/>
        <w:rPr>
          <w:lang w:val="pt-BR"/>
        </w:rPr>
      </w:pPr>
      <w:r w:rsidRPr="009A0091">
        <w:rPr>
          <w:lang w:val="fr-FR"/>
        </w:rPr>
        <w:t xml:space="preserve">                                                     </w:t>
      </w:r>
      <w:r w:rsidRPr="009A0091">
        <w:rPr>
          <w:lang w:val="pt-BR"/>
        </w:rPr>
        <w:t>F là áp lực (N)</w:t>
      </w:r>
    </w:p>
    <w:p w:rsidR="00782782" w:rsidRPr="009A0091" w:rsidRDefault="00782782" w:rsidP="00037464">
      <w:pPr>
        <w:ind w:left="144" w:right="144"/>
        <w:jc w:val="both"/>
        <w:rPr>
          <w:lang w:val="pt-BR"/>
        </w:rPr>
      </w:pPr>
      <w:r w:rsidRPr="009A0091">
        <w:rPr>
          <w:lang w:val="pt-BR"/>
        </w:rPr>
        <w:t xml:space="preserve">                                                     S diện tích ( m</w:t>
      </w:r>
      <w:r w:rsidRPr="009A0091">
        <w:rPr>
          <w:vertAlign w:val="superscript"/>
          <w:lang w:val="pt-BR"/>
        </w:rPr>
        <w:t>2</w:t>
      </w:r>
      <w:r w:rsidRPr="009A0091">
        <w:rPr>
          <w:lang w:val="pt-BR"/>
        </w:rPr>
        <w:t xml:space="preserve"> )</w:t>
      </w:r>
    </w:p>
    <w:p w:rsidR="00782782" w:rsidRPr="009A0091" w:rsidRDefault="00782782" w:rsidP="00037464">
      <w:pPr>
        <w:ind w:left="144" w:right="144"/>
        <w:jc w:val="both"/>
        <w:rPr>
          <w:b/>
          <w:bCs/>
          <w:lang w:val="pt-BR"/>
        </w:rPr>
      </w:pPr>
      <w:r w:rsidRPr="009A0091">
        <w:rPr>
          <w:b/>
          <w:bCs/>
          <w:lang w:val="pt-BR"/>
        </w:rPr>
        <w:t>*</w:t>
      </w:r>
      <w:r w:rsidRPr="009A0091">
        <w:rPr>
          <w:b/>
          <w:bCs/>
          <w:u w:val="single"/>
          <w:lang w:val="pt-BR"/>
        </w:rPr>
        <w:t>Bài 8: Áp suất chất lỏng – bình thông nhau</w:t>
      </w:r>
    </w:p>
    <w:p w:rsidR="00782782" w:rsidRPr="009A0091" w:rsidRDefault="00782782" w:rsidP="00037464">
      <w:pPr>
        <w:ind w:left="144" w:right="144"/>
        <w:jc w:val="both"/>
        <w:rPr>
          <w:b/>
          <w:bCs/>
          <w:lang w:val="pt-BR"/>
        </w:rPr>
      </w:pPr>
      <w:r w:rsidRPr="009A0091">
        <w:rPr>
          <w:b/>
          <w:bCs/>
          <w:lang w:val="pt-BR"/>
        </w:rPr>
        <w:t>1) Chất lỏng gây áp suất như thế nào? Viết công thức tính áp suất của chất lỏng.</w:t>
      </w:r>
    </w:p>
    <w:p w:rsidR="00782782" w:rsidRPr="009A0091" w:rsidRDefault="00782782" w:rsidP="00037464">
      <w:pPr>
        <w:ind w:left="144" w:right="144"/>
        <w:jc w:val="both"/>
        <w:rPr>
          <w:lang w:val="pt-BR"/>
        </w:rPr>
      </w:pPr>
      <w:r w:rsidRPr="009A0091">
        <w:rPr>
          <w:lang w:val="pt-BR"/>
        </w:rPr>
        <w:t>- Chất lỏng gây áp suất theo mọi phương lên đáy bình, thành bình và các vật ở trong lòng nó.</w:t>
      </w:r>
    </w:p>
    <w:p w:rsidR="00782782" w:rsidRPr="009A0091" w:rsidRDefault="00782782" w:rsidP="00037464">
      <w:pPr>
        <w:ind w:left="144" w:right="144"/>
        <w:jc w:val="both"/>
        <w:rPr>
          <w:lang w:val="pt-BR"/>
        </w:rPr>
      </w:pPr>
      <w:r w:rsidRPr="009A0091">
        <w:rPr>
          <w:lang w:val="pt-BR"/>
        </w:rPr>
        <w:t>- Công thức tính áp suất chất lỏng:    p = d . h</w:t>
      </w:r>
    </w:p>
    <w:p w:rsidR="00782782" w:rsidRPr="009A0091" w:rsidRDefault="00782782" w:rsidP="00037464">
      <w:pPr>
        <w:ind w:left="144" w:right="144"/>
        <w:jc w:val="both"/>
        <w:rPr>
          <w:lang w:val="pt-BR"/>
        </w:rPr>
      </w:pPr>
      <w:r w:rsidRPr="009A0091">
        <w:rPr>
          <w:lang w:val="pt-BR"/>
        </w:rPr>
        <w:t xml:space="preserve">                                                         Trong đó : p là áp suất chất lỏng (N/m</w:t>
      </w:r>
      <w:r w:rsidRPr="009A0091">
        <w:rPr>
          <w:vertAlign w:val="superscript"/>
          <w:lang w:val="pt-BR"/>
        </w:rPr>
        <w:t>2</w:t>
      </w:r>
      <w:r w:rsidRPr="009A0091">
        <w:rPr>
          <w:lang w:val="pt-BR"/>
        </w:rPr>
        <w:t xml:space="preserve"> hoặc Pa ).                                 </w:t>
      </w:r>
    </w:p>
    <w:p w:rsidR="00782782" w:rsidRPr="009A0091" w:rsidRDefault="00782782" w:rsidP="00037464">
      <w:pPr>
        <w:ind w:left="144" w:right="144"/>
        <w:jc w:val="both"/>
        <w:rPr>
          <w:lang w:val="pt-BR"/>
        </w:rPr>
      </w:pPr>
      <w:r w:rsidRPr="009A0091">
        <w:rPr>
          <w:lang w:val="pt-BR"/>
        </w:rPr>
        <w:t xml:space="preserve">                                                                        d là trọng lượng riêng của chất lỏng (N /m</w:t>
      </w:r>
      <w:r w:rsidRPr="009A0091">
        <w:rPr>
          <w:vertAlign w:val="superscript"/>
          <w:lang w:val="pt-BR"/>
        </w:rPr>
        <w:t>3</w:t>
      </w:r>
      <w:r w:rsidRPr="009A0091">
        <w:rPr>
          <w:lang w:val="pt-BR"/>
        </w:rPr>
        <w:t xml:space="preserve"> ).</w:t>
      </w:r>
    </w:p>
    <w:p w:rsidR="00782782" w:rsidRPr="009A0091" w:rsidRDefault="00782782" w:rsidP="00037464">
      <w:pPr>
        <w:ind w:left="144" w:right="144"/>
        <w:jc w:val="both"/>
        <w:rPr>
          <w:lang w:val="fr-FR"/>
        </w:rPr>
      </w:pPr>
      <w:r w:rsidRPr="009A0091">
        <w:rPr>
          <w:lang w:val="pt-BR"/>
        </w:rPr>
        <w:t xml:space="preserve">                                                                           </w:t>
      </w:r>
      <w:r w:rsidRPr="009A0091">
        <w:rPr>
          <w:lang w:val="fr-FR"/>
        </w:rPr>
        <w:t>h là chiều cao của cột chất lỏng ( m )</w:t>
      </w:r>
    </w:p>
    <w:p w:rsidR="00782782" w:rsidRPr="009A0091" w:rsidRDefault="00782782" w:rsidP="00037464">
      <w:pPr>
        <w:ind w:left="144" w:right="144"/>
        <w:jc w:val="both"/>
        <w:rPr>
          <w:lang w:val="fr-FR"/>
        </w:rPr>
      </w:pPr>
      <w:r w:rsidRPr="009A0091">
        <w:rPr>
          <w:lang w:val="fr-FR"/>
        </w:rPr>
        <w:t xml:space="preserve">2) </w:t>
      </w:r>
      <w:r w:rsidRPr="009A0091">
        <w:rPr>
          <w:b/>
          <w:bCs/>
          <w:lang w:val="fr-FR"/>
        </w:rPr>
        <w:t>Nêu đặc điểm bình thông nhau.</w:t>
      </w:r>
    </w:p>
    <w:p w:rsidR="00782782" w:rsidRPr="009A0091" w:rsidRDefault="00782782" w:rsidP="00037464">
      <w:pPr>
        <w:ind w:left="144" w:right="144"/>
        <w:jc w:val="both"/>
        <w:rPr>
          <w:color w:val="000000"/>
          <w:lang w:val="fr-FR"/>
        </w:rPr>
      </w:pPr>
      <w:r w:rsidRPr="009A0091">
        <w:rPr>
          <w:color w:val="000000"/>
          <w:lang w:val="fr-FR"/>
        </w:rPr>
        <w:t>-Trong bình thông nhau chứa cùng một chất lỏng đứng yên , các mặt thoáng của chất lỏng ở các nhánh khác nhau đều ở cùng một độ cao .</w:t>
      </w:r>
    </w:p>
    <w:p w:rsidR="00782782" w:rsidRPr="009A0091" w:rsidRDefault="00782782" w:rsidP="00037464">
      <w:pPr>
        <w:ind w:left="144" w:right="144"/>
        <w:jc w:val="both"/>
        <w:rPr>
          <w:b/>
          <w:bCs/>
          <w:u w:val="single"/>
          <w:lang w:val="fr-FR"/>
        </w:rPr>
      </w:pPr>
      <w:r w:rsidRPr="009A0091">
        <w:rPr>
          <w:b/>
          <w:bCs/>
          <w:u w:val="single"/>
          <w:lang w:val="fr-FR"/>
        </w:rPr>
        <w:t>*Bài 9: Lực đẩy Ac-si-mét.</w:t>
      </w:r>
    </w:p>
    <w:p w:rsidR="00782782" w:rsidRPr="009A0091" w:rsidRDefault="00782782" w:rsidP="00037464">
      <w:pPr>
        <w:ind w:left="144" w:right="144"/>
        <w:jc w:val="both"/>
        <w:rPr>
          <w:b/>
          <w:bCs/>
          <w:lang w:val="fr-FR"/>
        </w:rPr>
      </w:pPr>
      <w:r w:rsidRPr="009A0091">
        <w:rPr>
          <w:b/>
          <w:bCs/>
          <w:lang w:val="fr-FR"/>
        </w:rPr>
        <w:t xml:space="preserve">    1) Trình bày lực đẩy Ác-si-mét? Viết công thức tính lực đẩy Ác-si-mét.</w:t>
      </w:r>
    </w:p>
    <w:p w:rsidR="00782782" w:rsidRPr="009A0091" w:rsidRDefault="00782782" w:rsidP="00037464">
      <w:pPr>
        <w:ind w:left="144" w:right="144"/>
        <w:jc w:val="both"/>
        <w:rPr>
          <w:color w:val="000000"/>
          <w:lang w:val="fr-FR"/>
        </w:rPr>
      </w:pPr>
      <w:r w:rsidRPr="009A0091">
        <w:rPr>
          <w:color w:val="000000"/>
          <w:lang w:val="fr-FR"/>
        </w:rPr>
        <w:t xml:space="preserve">- Một vật nhúng trong chất lỏng bị chất lỏng đẩy thẳng đứng từ dưới lên với một lực có độ lớn bằng trọng lượng của phần chất lỏng mà vật chiếm chỗ. Lực này gọi là </w:t>
      </w:r>
      <w:r w:rsidRPr="009A0091">
        <w:rPr>
          <w:lang w:val="fr-FR"/>
        </w:rPr>
        <w:t>lực đẩy Ac-si-mét.</w:t>
      </w:r>
    </w:p>
    <w:p w:rsidR="00782782" w:rsidRPr="009A0091" w:rsidRDefault="00782782" w:rsidP="00037464">
      <w:pPr>
        <w:ind w:left="144" w:right="144"/>
        <w:jc w:val="both"/>
        <w:rPr>
          <w:lang w:val="fr-FR"/>
        </w:rPr>
      </w:pPr>
      <w:r w:rsidRPr="009A0091">
        <w:rPr>
          <w:lang w:val="fr-FR"/>
        </w:rPr>
        <w:t>- Công thức :  F</w:t>
      </w:r>
      <w:r w:rsidRPr="009A0091">
        <w:rPr>
          <w:vertAlign w:val="subscript"/>
          <w:lang w:val="fr-FR"/>
        </w:rPr>
        <w:t>A</w:t>
      </w:r>
      <w:r w:rsidRPr="009A0091">
        <w:rPr>
          <w:lang w:val="fr-FR"/>
        </w:rPr>
        <w:t xml:space="preserve"> = d . V  </w:t>
      </w:r>
      <w:r w:rsidRPr="009A0091">
        <w:rPr>
          <w:color w:val="000000"/>
          <w:lang w:val="fr-FR"/>
        </w:rPr>
        <w:t xml:space="preserve">    Trong đó</w:t>
      </w:r>
      <w:r w:rsidRPr="009A0091">
        <w:rPr>
          <w:lang w:val="fr-FR"/>
        </w:rPr>
        <w:t>:  F</w:t>
      </w:r>
      <w:r w:rsidRPr="009A0091">
        <w:rPr>
          <w:vertAlign w:val="subscript"/>
          <w:lang w:val="fr-FR"/>
        </w:rPr>
        <w:t xml:space="preserve">A </w:t>
      </w:r>
      <w:r w:rsidRPr="009A0091">
        <w:rPr>
          <w:lang w:val="fr-FR"/>
        </w:rPr>
        <w:t xml:space="preserve"> là lực đẩy  Ác-si-mét (N)</w:t>
      </w:r>
    </w:p>
    <w:p w:rsidR="00782782" w:rsidRPr="009A0091" w:rsidRDefault="00782782" w:rsidP="00037464">
      <w:pPr>
        <w:ind w:left="144" w:right="144"/>
        <w:jc w:val="both"/>
        <w:rPr>
          <w:lang w:val="fr-FR"/>
        </w:rPr>
      </w:pPr>
      <w:r w:rsidRPr="009A0091">
        <w:rPr>
          <w:lang w:val="fr-FR"/>
        </w:rPr>
        <w:t xml:space="preserve">                                                               d    là trọng lượng riêng của chất lỏng (N/m</w:t>
      </w:r>
      <w:r w:rsidRPr="009A0091">
        <w:rPr>
          <w:vertAlign w:val="superscript"/>
          <w:lang w:val="fr-FR"/>
        </w:rPr>
        <w:t>3</w:t>
      </w:r>
      <w:r w:rsidRPr="009A0091">
        <w:rPr>
          <w:lang w:val="fr-FR"/>
        </w:rPr>
        <w:t>)</w:t>
      </w:r>
    </w:p>
    <w:p w:rsidR="00782782" w:rsidRPr="009A0091" w:rsidRDefault="00782782" w:rsidP="00037464">
      <w:pPr>
        <w:ind w:left="144" w:right="144"/>
        <w:jc w:val="both"/>
        <w:rPr>
          <w:lang w:val="fr-FR"/>
        </w:rPr>
      </w:pPr>
      <w:r w:rsidRPr="009A0091">
        <w:rPr>
          <w:lang w:val="fr-FR"/>
        </w:rPr>
        <w:t xml:space="preserve">                                                             V    là thể tích phần chất lòng bị vật chiếm chỗ (m</w:t>
      </w:r>
      <w:r w:rsidRPr="009A0091">
        <w:rPr>
          <w:vertAlign w:val="superscript"/>
          <w:lang w:val="fr-FR"/>
        </w:rPr>
        <w:t>3</w:t>
      </w:r>
      <w:r w:rsidRPr="009A0091">
        <w:rPr>
          <w:lang w:val="fr-FR"/>
        </w:rPr>
        <w:t>)                   (hay chính là phần thể tích của vật chìm trong chất lỏng)</w:t>
      </w:r>
    </w:p>
    <w:p w:rsidR="00782782" w:rsidRPr="009A0091" w:rsidRDefault="00782782" w:rsidP="00037464">
      <w:pPr>
        <w:ind w:left="144" w:right="144"/>
        <w:jc w:val="both"/>
        <w:rPr>
          <w:color w:val="000000"/>
          <w:u w:val="single"/>
          <w:lang w:val="fr-FR"/>
        </w:rPr>
      </w:pPr>
      <w:r w:rsidRPr="009A0091">
        <w:rPr>
          <w:u w:val="single"/>
          <w:lang w:val="fr-FR"/>
        </w:rPr>
        <w:t xml:space="preserve">2) </w:t>
      </w:r>
      <w:r w:rsidRPr="009A0091">
        <w:rPr>
          <w:color w:val="000000"/>
          <w:u w:val="single"/>
          <w:lang w:val="fr-FR"/>
        </w:rPr>
        <w:t xml:space="preserve">Nêu 2 hiện tượng về sự tồn tại của lực đẩy Ác-si-mét. </w:t>
      </w:r>
    </w:p>
    <w:p w:rsidR="00782782" w:rsidRPr="009A0091" w:rsidRDefault="00782782" w:rsidP="00037464">
      <w:pPr>
        <w:ind w:left="144" w:right="144"/>
        <w:jc w:val="both"/>
        <w:rPr>
          <w:color w:val="000000"/>
          <w:lang w:val="fr-FR"/>
        </w:rPr>
      </w:pPr>
      <w:r w:rsidRPr="009A0091">
        <w:rPr>
          <w:color w:val="000000"/>
          <w:lang w:val="fr-FR"/>
        </w:rPr>
        <w:t>- Nâng một vật ở dưới nước ta cảm thấy nhẹ hơn khi nâng vật trong không khí;</w:t>
      </w:r>
    </w:p>
    <w:p w:rsidR="00782782" w:rsidRPr="009A0091" w:rsidRDefault="00782782" w:rsidP="00037464">
      <w:pPr>
        <w:ind w:left="144" w:right="144"/>
        <w:jc w:val="both"/>
        <w:rPr>
          <w:color w:val="000000"/>
          <w:lang w:val="fr-FR"/>
        </w:rPr>
      </w:pPr>
      <w:r w:rsidRPr="009A0091">
        <w:rPr>
          <w:color w:val="000000"/>
          <w:lang w:val="fr-FR"/>
        </w:rPr>
        <w:t>- Nhấn quả bóng bàn chìm trong nước, thả tay ra quả bóng bị đẩy nổi lên mặt nước.</w:t>
      </w:r>
    </w:p>
    <w:p w:rsidR="00782782" w:rsidRPr="009A0091" w:rsidRDefault="00782782" w:rsidP="00037464">
      <w:pPr>
        <w:ind w:left="144" w:right="144"/>
        <w:jc w:val="both"/>
        <w:rPr>
          <w:b/>
          <w:bCs/>
          <w:u w:val="single"/>
        </w:rPr>
      </w:pPr>
      <w:r w:rsidRPr="009A0091">
        <w:rPr>
          <w:b/>
          <w:bCs/>
          <w:u w:val="single"/>
        </w:rPr>
        <w:t>*Bài 10: Sự nổi.</w:t>
      </w:r>
    </w:p>
    <w:p w:rsidR="00782782" w:rsidRPr="009A0091" w:rsidRDefault="00782782" w:rsidP="00037464">
      <w:pPr>
        <w:ind w:left="144" w:right="144"/>
        <w:jc w:val="both"/>
        <w:rPr>
          <w:b/>
          <w:bCs/>
          <w:lang w:val="fr-FR"/>
        </w:rPr>
      </w:pPr>
      <w:r w:rsidRPr="009A0091">
        <w:rPr>
          <w:b/>
          <w:bCs/>
          <w:lang w:val="fr-FR"/>
        </w:rPr>
        <w:t xml:space="preserve">1) </w:t>
      </w:r>
      <w:r w:rsidRPr="009A0091">
        <w:rPr>
          <w:b/>
          <w:bCs/>
          <w:u w:val="single"/>
          <w:lang w:val="fr-FR"/>
        </w:rPr>
        <w:t>Nêu điều kiện để nổi, vật chìm, vật lơ lửng</w:t>
      </w:r>
      <w:r w:rsidRPr="009A0091">
        <w:rPr>
          <w:b/>
          <w:bCs/>
          <w:lang w:val="fr-FR"/>
        </w:rPr>
        <w:t>.</w:t>
      </w:r>
    </w:p>
    <w:p w:rsidR="00782782" w:rsidRPr="009A0091" w:rsidRDefault="00782782" w:rsidP="00037464">
      <w:pPr>
        <w:ind w:left="144" w:right="144"/>
        <w:jc w:val="both"/>
        <w:rPr>
          <w:color w:val="000000"/>
          <w:lang w:val="fr-FR"/>
        </w:rPr>
      </w:pPr>
      <w:r w:rsidRPr="009A0091">
        <w:rPr>
          <w:color w:val="000000"/>
          <w:lang w:val="fr-FR"/>
        </w:rPr>
        <w:t>- Khi một vật nhúng trong lòng chất lỏng chịu hai lực tác dụng là trọng lượng (P) của vật và lực đẩy Ác-si-mét (F</w:t>
      </w:r>
      <w:r w:rsidRPr="009A0091">
        <w:rPr>
          <w:color w:val="000000"/>
          <w:vertAlign w:val="subscript"/>
          <w:lang w:val="fr-FR"/>
        </w:rPr>
        <w:t>A</w:t>
      </w:r>
      <w:r w:rsidRPr="009A0091">
        <w:rPr>
          <w:color w:val="000000"/>
          <w:lang w:val="fr-FR"/>
        </w:rPr>
        <w:t>) thì:</w:t>
      </w:r>
    </w:p>
    <w:p w:rsidR="00782782" w:rsidRPr="009A0091" w:rsidRDefault="00782782" w:rsidP="00037464">
      <w:pPr>
        <w:ind w:left="144" w:right="144"/>
        <w:jc w:val="both"/>
        <w:rPr>
          <w:color w:val="000000"/>
          <w:lang w:val="fr-FR"/>
        </w:rPr>
      </w:pPr>
      <w:r w:rsidRPr="009A0091">
        <w:rPr>
          <w:color w:val="000000"/>
          <w:lang w:val="fr-FR"/>
        </w:rPr>
        <w:t>+ Vật chìm xuống khi:  P &gt; F</w:t>
      </w:r>
      <w:r w:rsidRPr="009A0091">
        <w:rPr>
          <w:color w:val="000000"/>
          <w:vertAlign w:val="subscript"/>
          <w:lang w:val="fr-FR"/>
        </w:rPr>
        <w:t>A</w:t>
      </w:r>
      <w:r w:rsidRPr="009A0091">
        <w:rPr>
          <w:color w:val="000000"/>
          <w:lang w:val="fr-FR"/>
        </w:rPr>
        <w:t>.    + Vật nổi lên khi        :  P &lt; F</w:t>
      </w:r>
      <w:r w:rsidRPr="009A0091">
        <w:rPr>
          <w:color w:val="000000"/>
          <w:vertAlign w:val="subscript"/>
          <w:lang w:val="fr-FR"/>
        </w:rPr>
        <w:t xml:space="preserve">A </w:t>
      </w:r>
      <w:r w:rsidRPr="009A0091">
        <w:rPr>
          <w:color w:val="000000"/>
          <w:lang w:val="fr-FR"/>
        </w:rPr>
        <w:t>.     + Vật lơ lửng khi       :  P = F</w:t>
      </w:r>
      <w:r w:rsidRPr="009A0091">
        <w:rPr>
          <w:color w:val="000000"/>
          <w:vertAlign w:val="subscript"/>
          <w:lang w:val="fr-FR"/>
        </w:rPr>
        <w:t>A</w:t>
      </w:r>
    </w:p>
    <w:p w:rsidR="00782782" w:rsidRPr="009A0091" w:rsidRDefault="00782782" w:rsidP="00037464">
      <w:pPr>
        <w:ind w:left="144" w:right="144"/>
        <w:jc w:val="both"/>
        <w:rPr>
          <w:b/>
          <w:bCs/>
          <w:color w:val="000000"/>
          <w:u w:val="single"/>
          <w:lang w:val="it-IT"/>
        </w:rPr>
      </w:pPr>
      <w:r w:rsidRPr="009A0091">
        <w:rPr>
          <w:b/>
          <w:bCs/>
          <w:color w:val="000000"/>
          <w:u w:val="single"/>
          <w:lang w:val="it-IT"/>
        </w:rPr>
        <w:t>*Bài 11: Công cơ học.</w:t>
      </w:r>
    </w:p>
    <w:p w:rsidR="00782782" w:rsidRPr="009A0091" w:rsidRDefault="00782782" w:rsidP="00037464">
      <w:pPr>
        <w:ind w:left="144" w:right="144"/>
        <w:jc w:val="both"/>
        <w:rPr>
          <w:b/>
          <w:bCs/>
          <w:lang w:val="it-IT"/>
        </w:rPr>
      </w:pPr>
      <w:r w:rsidRPr="009A0091">
        <w:rPr>
          <w:color w:val="000000"/>
          <w:lang w:val="it-IT"/>
        </w:rPr>
        <w:t xml:space="preserve">1) </w:t>
      </w:r>
      <w:r w:rsidRPr="009A0091">
        <w:rPr>
          <w:b/>
          <w:bCs/>
          <w:color w:val="000000"/>
          <w:lang w:val="it-IT"/>
        </w:rPr>
        <w:t>Khi nào có công cơ học ?(</w:t>
      </w:r>
      <w:r w:rsidRPr="009A0091">
        <w:rPr>
          <w:b/>
          <w:bCs/>
          <w:lang w:val="it-IT"/>
        </w:rPr>
        <w:t>Điều kiện để có công cơ học). Nêu  ví dụ về lực khi thực hiện công và không thực hiện công.</w:t>
      </w:r>
    </w:p>
    <w:p w:rsidR="00782782" w:rsidRPr="009A0091" w:rsidRDefault="00782782" w:rsidP="00037464">
      <w:pPr>
        <w:ind w:left="144" w:right="144"/>
        <w:jc w:val="both"/>
        <w:rPr>
          <w:lang w:val="it-IT"/>
        </w:rPr>
      </w:pPr>
      <w:r w:rsidRPr="009A0091">
        <w:rPr>
          <w:lang w:val="it-IT"/>
        </w:rPr>
        <w:t xml:space="preserve">- </w:t>
      </w:r>
      <w:r w:rsidRPr="009A0091">
        <w:t xml:space="preserve">Chỉ có công cơ học khi có lực tác dụng vào vật </w:t>
      </w:r>
      <w:r w:rsidRPr="009A0091">
        <w:rPr>
          <w:lang w:val="it-IT"/>
        </w:rPr>
        <w:t xml:space="preserve">và </w:t>
      </w:r>
      <w:r w:rsidRPr="009A0091">
        <w:t>làm cho vật chuyển dời.</w:t>
      </w:r>
    </w:p>
    <w:p w:rsidR="00782782" w:rsidRPr="009A0091" w:rsidRDefault="00782782" w:rsidP="00037464">
      <w:pPr>
        <w:ind w:left="144" w:right="144"/>
        <w:jc w:val="both"/>
        <w:rPr>
          <w:lang w:val="it-IT"/>
        </w:rPr>
      </w:pPr>
      <w:r w:rsidRPr="009A0091">
        <w:rPr>
          <w:lang w:val="it-IT"/>
        </w:rPr>
        <w:t>- Ví dụ:</w:t>
      </w:r>
    </w:p>
    <w:p w:rsidR="00782782" w:rsidRPr="009A0091" w:rsidRDefault="00782782" w:rsidP="00037464">
      <w:pPr>
        <w:ind w:left="144" w:right="144"/>
        <w:jc w:val="both"/>
        <w:rPr>
          <w:lang w:val="it-IT"/>
        </w:rPr>
      </w:pPr>
      <w:r w:rsidRPr="009A0091">
        <w:rPr>
          <w:lang w:val="it-IT"/>
        </w:rPr>
        <w:t>a) Một người kéo một chiếc xe chuyển động trên đường. Lực kéo của người đã thực hiện công cơ học.</w:t>
      </w:r>
    </w:p>
    <w:p w:rsidR="00782782" w:rsidRPr="009A0091" w:rsidRDefault="00782782" w:rsidP="00037464">
      <w:pPr>
        <w:ind w:left="144" w:right="144"/>
        <w:jc w:val="both"/>
        <w:rPr>
          <w:lang w:val="it-IT"/>
        </w:rPr>
      </w:pPr>
      <w:r w:rsidRPr="009A0091">
        <w:rPr>
          <w:lang w:val="it-IT"/>
        </w:rPr>
        <w:t>b) Người lực sĩ cử tạ đỡ quả tạ ở tư thế đứng thẳng, mặc dù rất mệt nhọc nhưng người lực sĩ không thực hiện công.</w:t>
      </w:r>
    </w:p>
    <w:p w:rsidR="00782782" w:rsidRPr="009A0091" w:rsidRDefault="00782782" w:rsidP="00037464">
      <w:pPr>
        <w:ind w:left="144" w:right="144"/>
        <w:jc w:val="both"/>
        <w:rPr>
          <w:b/>
          <w:bCs/>
          <w:lang w:val="it-IT"/>
        </w:rPr>
      </w:pPr>
      <w:r w:rsidRPr="009A0091">
        <w:rPr>
          <w:b/>
          <w:bCs/>
          <w:lang w:val="it-IT"/>
        </w:rPr>
        <w:t xml:space="preserve">2) Công cơ học là gì? </w:t>
      </w:r>
    </w:p>
    <w:p w:rsidR="00782782" w:rsidRDefault="00782782" w:rsidP="00037464">
      <w:pPr>
        <w:ind w:left="144" w:right="144"/>
        <w:jc w:val="both"/>
        <w:rPr>
          <w:lang w:val="it-IT"/>
        </w:rPr>
      </w:pPr>
      <w:r w:rsidRPr="009A0091">
        <w:rPr>
          <w:lang w:val="it-IT"/>
        </w:rPr>
        <w:t xml:space="preserve">- Công cơ học là công của lực (khi 1 vật tác dụng lực và lực này sinh ra công thì có </w:t>
      </w:r>
      <w:r>
        <w:rPr>
          <w:lang w:val="it-IT"/>
        </w:rPr>
        <w:t>thể nói công đó là công cơ học.</w:t>
      </w:r>
    </w:p>
    <w:p w:rsidR="00782782" w:rsidRPr="00BF1EC4" w:rsidRDefault="00782782" w:rsidP="00037464">
      <w:pPr>
        <w:ind w:left="144" w:right="144"/>
        <w:jc w:val="center"/>
        <w:rPr>
          <w:u w:val="single"/>
          <w:lang w:val="it-IT"/>
        </w:rPr>
      </w:pPr>
      <w:r w:rsidRPr="00BF1EC4">
        <w:rPr>
          <w:u w:val="single"/>
          <w:lang w:val="it-IT"/>
        </w:rPr>
        <w:t>BÀI TẬP:</w:t>
      </w:r>
    </w:p>
    <w:p w:rsidR="00782782" w:rsidRPr="009A0091" w:rsidRDefault="00782782" w:rsidP="00037464">
      <w:pPr>
        <w:ind w:left="144" w:right="144"/>
        <w:jc w:val="both"/>
        <w:rPr>
          <w:lang w:val="it-IT"/>
        </w:rPr>
      </w:pPr>
      <w:r w:rsidRPr="009A0091">
        <w:rPr>
          <w:b/>
          <w:bCs/>
          <w:u w:val="single"/>
          <w:lang w:val="it-IT"/>
        </w:rPr>
        <w:t>Bài 1</w:t>
      </w:r>
      <w:r w:rsidRPr="009A0091">
        <w:rPr>
          <w:lang w:val="it-IT"/>
        </w:rPr>
        <w:t>: Một máy bay bay với vận tốc 800km/h từ Hà Nội đến HCM. Nếu đường bay Hà Nội – HCM dài 1600km, thì máy bay phải bay trong bao nhiêu lâu?                                                                        ( Đs: 2h)</w:t>
      </w:r>
    </w:p>
    <w:p w:rsidR="00782782" w:rsidRPr="009A0091" w:rsidRDefault="00782782" w:rsidP="00037464">
      <w:pPr>
        <w:ind w:left="144" w:right="144"/>
        <w:jc w:val="both"/>
        <w:rPr>
          <w:lang w:val="fr-FR"/>
        </w:rPr>
      </w:pPr>
      <w:r w:rsidRPr="009A0091">
        <w:rPr>
          <w:b/>
          <w:bCs/>
          <w:u w:val="single"/>
          <w:lang w:val="fr-FR"/>
        </w:rPr>
        <w:t xml:space="preserve">Bài </w:t>
      </w:r>
      <w:r w:rsidRPr="009A0091">
        <w:rPr>
          <w:lang w:val="fr-FR"/>
        </w:rPr>
        <w:t>2: Hai người đi xe đạp. Người thứ nhất đi quãng đường 300m hết 1 phút. Người thứ hai đi quãng đường 7,5km hết 0,5h.</w:t>
      </w:r>
    </w:p>
    <w:p w:rsidR="00782782" w:rsidRPr="009A0091" w:rsidRDefault="00782782" w:rsidP="00037464">
      <w:pPr>
        <w:ind w:left="144" w:right="144"/>
        <w:jc w:val="both"/>
      </w:pPr>
      <w:r w:rsidRPr="009A0091">
        <w:rPr>
          <w:lang w:val="fr-FR"/>
        </w:rPr>
        <w:t xml:space="preserve">1./ Người nào đi nhanh hơn ?                                     </w:t>
      </w:r>
      <w:r w:rsidRPr="009A0091">
        <w:t>( Đs: v</w:t>
      </w:r>
      <w:r w:rsidRPr="009A0091">
        <w:rPr>
          <w:vertAlign w:val="subscript"/>
        </w:rPr>
        <w:t>1</w:t>
      </w:r>
      <w:r w:rsidRPr="009A0091">
        <w:t>= 5m/s ; v</w:t>
      </w:r>
      <w:r w:rsidRPr="009A0091">
        <w:rPr>
          <w:vertAlign w:val="subscript"/>
        </w:rPr>
        <w:t>2</w:t>
      </w:r>
      <w:r w:rsidRPr="009A0091">
        <w:t>= 4,16m/s nên người 1 nhanh hơn )</w:t>
      </w:r>
    </w:p>
    <w:p w:rsidR="00782782" w:rsidRPr="009A0091" w:rsidRDefault="00782782" w:rsidP="00037464">
      <w:pPr>
        <w:ind w:left="144" w:right="144"/>
        <w:jc w:val="both"/>
      </w:pPr>
      <w:r w:rsidRPr="009A0091">
        <w:t>2./ Nếu hai người cùng khởi hành một lúc và đi cùng chiều với nhau thì sau 20 phút, hai người cách  nhau bao nhiêu km ?                                                                                                                               ( Đs: 1km)</w:t>
      </w:r>
    </w:p>
    <w:p w:rsidR="00782782" w:rsidRPr="009A0091" w:rsidRDefault="00782782" w:rsidP="00037464">
      <w:pPr>
        <w:ind w:left="144" w:right="144"/>
        <w:jc w:val="both"/>
      </w:pPr>
      <w:r w:rsidRPr="009A0091">
        <w:rPr>
          <w:b/>
          <w:bCs/>
          <w:u w:val="single"/>
        </w:rPr>
        <w:t>Bài 3</w:t>
      </w:r>
      <w:r w:rsidRPr="009A0091">
        <w:t>: Một ôtô khởi hành từ Hà Nội lúc 8h đến Hải Phòng lúc 10h. Cho biết đường HN – HP dài 1800km. Tính vận tốc của ôtô ra km/h, m/s.                                                                         ( Đs : 900km/h ; 250m/s)</w:t>
      </w:r>
    </w:p>
    <w:p w:rsidR="00782782" w:rsidRPr="009A0091" w:rsidRDefault="00782782" w:rsidP="00037464">
      <w:pPr>
        <w:ind w:left="144" w:right="144"/>
        <w:jc w:val="both"/>
      </w:pPr>
      <w:r w:rsidRPr="009A0091">
        <w:rPr>
          <w:b/>
          <w:bCs/>
          <w:u w:val="single"/>
        </w:rPr>
        <w:t>Bài 4</w:t>
      </w:r>
      <w:r w:rsidRPr="009A0091">
        <w:t>: Một xe mô tô đi trên đoạn đường thứ nhất dài 2km với vận tốc 36km/h, trên đoạn đường thứ hai dài 9km với vận tốc 15m/s và tiếp đến đoạn đường thứ ba dài 5km với vận tốc 45km/h. Tính vận tốc trung bình của mô tô trên toàn bộ quãng đường.                                                                                ( Đs: 48km/h)</w:t>
      </w:r>
    </w:p>
    <w:p w:rsidR="00782782" w:rsidRPr="009A0091" w:rsidRDefault="00782782" w:rsidP="00037464">
      <w:pPr>
        <w:ind w:left="144" w:right="144"/>
        <w:jc w:val="both"/>
      </w:pPr>
      <w:r w:rsidRPr="009A0091">
        <w:rPr>
          <w:b/>
          <w:bCs/>
          <w:u w:val="single"/>
        </w:rPr>
        <w:t>Bài 5</w:t>
      </w:r>
      <w:r w:rsidRPr="009A0091">
        <w:t>: Một người đi xe đạp trong 40 phút với vận tốc 12km/h. Hỏi quãng đường đi được bao nhiêu km?</w:t>
      </w:r>
    </w:p>
    <w:p w:rsidR="00782782" w:rsidRPr="009A0091" w:rsidRDefault="00782782" w:rsidP="00037464">
      <w:pPr>
        <w:ind w:left="144" w:right="144"/>
        <w:jc w:val="both"/>
      </w:pPr>
      <w:r w:rsidRPr="009A0091">
        <w:t xml:space="preserve">                                                                                                                                                        ( Đs: 8km)</w:t>
      </w:r>
    </w:p>
    <w:p w:rsidR="00782782" w:rsidRPr="009A0091" w:rsidRDefault="00782782" w:rsidP="00037464">
      <w:pPr>
        <w:ind w:left="144" w:right="144"/>
        <w:jc w:val="both"/>
      </w:pPr>
      <w:r w:rsidRPr="009A0091">
        <w:rPr>
          <w:b/>
          <w:bCs/>
          <w:u w:val="single"/>
        </w:rPr>
        <w:t>Bài 6</w:t>
      </w:r>
      <w:r w:rsidRPr="009A0091">
        <w:t>: Một bánh xe xích có trọng lượng 45000N, diện tích tiếp xúc của các bản xích xe lên mặt đất là 1,25m</w:t>
      </w:r>
      <w:r w:rsidRPr="009A0091">
        <w:rPr>
          <w:vertAlign w:val="superscript"/>
        </w:rPr>
        <w:t>2</w:t>
      </w:r>
      <w:r w:rsidRPr="009A0091">
        <w:rPr>
          <w:b/>
          <w:bCs/>
        </w:rPr>
        <w:t>.</w:t>
      </w:r>
    </w:p>
    <w:p w:rsidR="00782782" w:rsidRPr="009A0091" w:rsidRDefault="00782782" w:rsidP="00037464">
      <w:pPr>
        <w:ind w:left="144" w:right="144"/>
        <w:jc w:val="both"/>
        <w:rPr>
          <w:lang w:val="fr-FR"/>
        </w:rPr>
      </w:pPr>
      <w:r w:rsidRPr="009A0091">
        <w:t xml:space="preserve">1) Tính áp suất của xe tác dụng lên mặt đất.                                                              </w:t>
      </w:r>
      <w:r w:rsidRPr="009A0091">
        <w:rPr>
          <w:lang w:val="fr-FR"/>
        </w:rPr>
        <w:t>( Đs : p</w:t>
      </w:r>
      <w:r w:rsidRPr="009A0091">
        <w:rPr>
          <w:vertAlign w:val="subscript"/>
          <w:lang w:val="fr-FR"/>
        </w:rPr>
        <w:t>1</w:t>
      </w:r>
      <w:r w:rsidRPr="009A0091">
        <w:rPr>
          <w:lang w:val="fr-FR"/>
        </w:rPr>
        <w:t>= 36000 N/m</w:t>
      </w:r>
      <w:r w:rsidRPr="009A0091">
        <w:rPr>
          <w:vertAlign w:val="superscript"/>
          <w:lang w:val="fr-FR"/>
        </w:rPr>
        <w:t>2 </w:t>
      </w:r>
      <w:r w:rsidRPr="009A0091">
        <w:rPr>
          <w:lang w:val="fr-FR"/>
        </w:rPr>
        <w:t>)</w:t>
      </w:r>
    </w:p>
    <w:p w:rsidR="00782782" w:rsidRPr="009A0091" w:rsidRDefault="00782782" w:rsidP="00037464">
      <w:pPr>
        <w:ind w:left="144" w:right="144"/>
        <w:jc w:val="both"/>
        <w:rPr>
          <w:lang w:val="fr-FR"/>
        </w:rPr>
      </w:pPr>
      <w:r w:rsidRPr="009A0091">
        <w:rPr>
          <w:lang w:val="fr-FR"/>
        </w:rPr>
        <w:t>2) Hãy so sánh áp suất của xe lên mặt đất với áp suất của một người nặng 65kg có diện tích tiếp xúc hai bàn chân lên mặt đất là 180cm</w:t>
      </w:r>
      <w:r w:rsidRPr="009A0091">
        <w:rPr>
          <w:vertAlign w:val="superscript"/>
          <w:lang w:val="fr-FR"/>
        </w:rPr>
        <w:t>2</w:t>
      </w:r>
      <w:r w:rsidRPr="009A0091">
        <w:rPr>
          <w:lang w:val="fr-FR"/>
        </w:rPr>
        <w:t>. Lấy hệ số tỷ lệ giữa trọng lượng và khối lượng là 10.</w:t>
      </w:r>
    </w:p>
    <w:p w:rsidR="00782782" w:rsidRPr="009A0091" w:rsidRDefault="00782782" w:rsidP="00037464">
      <w:pPr>
        <w:ind w:left="144" w:right="144"/>
        <w:jc w:val="both"/>
      </w:pPr>
      <w:r w:rsidRPr="009A0091">
        <w:t xml:space="preserve">                                                                                                          ( Đs : p</w:t>
      </w:r>
      <w:r w:rsidRPr="009A0091">
        <w:rPr>
          <w:vertAlign w:val="subscript"/>
        </w:rPr>
        <w:t>2</w:t>
      </w:r>
      <w:r w:rsidRPr="009A0091">
        <w:t>≈ 36111 N/m</w:t>
      </w:r>
      <w:r w:rsidRPr="009A0091">
        <w:rPr>
          <w:vertAlign w:val="superscript"/>
        </w:rPr>
        <w:t>2</w:t>
      </w:r>
      <w:r w:rsidRPr="009A0091">
        <w:t>. So sánh p</w:t>
      </w:r>
      <w:r w:rsidRPr="009A0091">
        <w:rPr>
          <w:vertAlign w:val="subscript"/>
        </w:rPr>
        <w:t>2</w:t>
      </w:r>
      <w:r w:rsidRPr="009A0091">
        <w:t xml:space="preserve"> &gt; p</w:t>
      </w:r>
      <w:r w:rsidRPr="009A0091">
        <w:rPr>
          <w:vertAlign w:val="subscript"/>
        </w:rPr>
        <w:t>1</w:t>
      </w:r>
      <w:r w:rsidRPr="009A0091">
        <w:t>)</w:t>
      </w:r>
    </w:p>
    <w:p w:rsidR="00782782" w:rsidRPr="009A0091" w:rsidRDefault="00782782" w:rsidP="00037464">
      <w:pPr>
        <w:ind w:left="144" w:right="144"/>
        <w:jc w:val="both"/>
        <w:rPr>
          <w:lang w:val="fr-FR"/>
        </w:rPr>
      </w:pPr>
      <w:r w:rsidRPr="009A0091">
        <w:rPr>
          <w:b/>
          <w:bCs/>
          <w:u w:val="single"/>
        </w:rPr>
        <w:t>Bài 8</w:t>
      </w:r>
      <w:r w:rsidRPr="009A0091">
        <w:t xml:space="preserve">: Một người đi bộ đều trên quãng đường đầu dài 3km với vận tốc 2m/s. Quãng đường tiếp theo dài 1,95km, người đó đi hết 0,5h. </w:t>
      </w:r>
      <w:r w:rsidRPr="009A0091">
        <w:rPr>
          <w:lang w:val="fr-FR"/>
        </w:rPr>
        <w:t>Tính vận tốc trung bình của người đó trên cả hai quãng đường.</w:t>
      </w:r>
    </w:p>
    <w:p w:rsidR="00782782" w:rsidRPr="009A0091" w:rsidRDefault="00782782" w:rsidP="00037464">
      <w:pPr>
        <w:ind w:left="144" w:right="144"/>
        <w:jc w:val="both"/>
        <w:rPr>
          <w:lang w:val="fr-FR"/>
        </w:rPr>
      </w:pPr>
      <w:r w:rsidRPr="009A0091">
        <w:rPr>
          <w:lang w:val="fr-FR"/>
        </w:rPr>
        <w:t xml:space="preserve">                                                                                                                                              ( Đs : 5,4 km/h)</w:t>
      </w:r>
    </w:p>
    <w:p w:rsidR="00782782" w:rsidRPr="009A0091" w:rsidRDefault="00782782" w:rsidP="00037464">
      <w:pPr>
        <w:tabs>
          <w:tab w:val="left" w:pos="-720"/>
        </w:tabs>
        <w:ind w:left="144" w:right="144"/>
        <w:jc w:val="both"/>
        <w:rPr>
          <w:lang w:val="fr-FR"/>
        </w:rPr>
      </w:pPr>
      <w:r w:rsidRPr="009A0091">
        <w:rPr>
          <w:b/>
          <w:bCs/>
          <w:u w:val="single"/>
          <w:lang w:val="fr-FR"/>
        </w:rPr>
        <w:t>Bài 9</w:t>
      </w:r>
      <w:r w:rsidRPr="009A0091">
        <w:rPr>
          <w:lang w:val="fr-FR"/>
        </w:rPr>
        <w:t>: Một áp lực 600N gây áp suất 3000N/m</w:t>
      </w:r>
      <w:r w:rsidRPr="009A0091">
        <w:rPr>
          <w:vertAlign w:val="superscript"/>
          <w:lang w:val="fr-FR"/>
        </w:rPr>
        <w:t>2</w:t>
      </w:r>
      <w:r w:rsidRPr="009A0091">
        <w:rPr>
          <w:lang w:val="fr-FR"/>
        </w:rPr>
        <w:t xml:space="preserve"> lên diện tích bị ép có độ lớn bao nhiêu cm</w:t>
      </w:r>
      <w:r w:rsidRPr="009A0091">
        <w:rPr>
          <w:vertAlign w:val="superscript"/>
          <w:lang w:val="fr-FR"/>
        </w:rPr>
        <w:t>2</w:t>
      </w:r>
      <w:r w:rsidRPr="009A0091">
        <w:rPr>
          <w:lang w:val="fr-FR"/>
        </w:rPr>
        <w:t>?</w:t>
      </w:r>
    </w:p>
    <w:p w:rsidR="00782782" w:rsidRPr="009A0091" w:rsidRDefault="00782782" w:rsidP="00037464">
      <w:pPr>
        <w:tabs>
          <w:tab w:val="left" w:pos="-720"/>
        </w:tabs>
        <w:ind w:left="144" w:right="144"/>
        <w:jc w:val="both"/>
        <w:rPr>
          <w:lang w:val="fr-FR"/>
        </w:rPr>
      </w:pPr>
      <w:r w:rsidRPr="009A0091">
        <w:rPr>
          <w:lang w:val="fr-FR"/>
        </w:rPr>
        <w:t xml:space="preserve">                                                                                                                                              ( Đs : 2000 cm</w:t>
      </w:r>
      <w:r w:rsidRPr="009A0091">
        <w:rPr>
          <w:vertAlign w:val="superscript"/>
          <w:lang w:val="fr-FR"/>
        </w:rPr>
        <w:t>2</w:t>
      </w:r>
      <w:r w:rsidRPr="009A0091">
        <w:rPr>
          <w:lang w:val="fr-FR"/>
        </w:rPr>
        <w:t>)</w:t>
      </w:r>
    </w:p>
    <w:p w:rsidR="00782782" w:rsidRPr="009A0091" w:rsidRDefault="00782782" w:rsidP="00037464">
      <w:pPr>
        <w:tabs>
          <w:tab w:val="left" w:pos="-720"/>
        </w:tabs>
        <w:ind w:left="144" w:right="144"/>
        <w:jc w:val="both"/>
        <w:rPr>
          <w:lang w:val="fr-FR"/>
        </w:rPr>
      </w:pPr>
      <w:r w:rsidRPr="009A0091">
        <w:rPr>
          <w:b/>
          <w:bCs/>
          <w:u w:val="single"/>
        </w:rPr>
        <w:t>Bài 12</w:t>
      </w:r>
      <w:r w:rsidRPr="009A0091">
        <w:t xml:space="preserve">: Một bể nước cao 1,5m chứa đầy nước. </w:t>
      </w:r>
      <w:r w:rsidRPr="009A0091">
        <w:rPr>
          <w:lang w:val="fr-FR"/>
        </w:rPr>
        <w:t>Tính áp suất của nước tác dụng lên đáy bể và lên điểm A cách đáy bể 80cm. Biết trọng lượng riêng của nước là 10000N/m</w:t>
      </w:r>
      <w:r w:rsidRPr="009A0091">
        <w:rPr>
          <w:vertAlign w:val="superscript"/>
          <w:lang w:val="fr-FR"/>
        </w:rPr>
        <w:t>3</w:t>
      </w:r>
      <w:r w:rsidRPr="009A0091">
        <w:rPr>
          <w:lang w:val="fr-FR"/>
        </w:rPr>
        <w:t>.           ( Đs : 15000 N/m</w:t>
      </w:r>
      <w:r w:rsidRPr="009A0091">
        <w:rPr>
          <w:vertAlign w:val="superscript"/>
          <w:lang w:val="fr-FR"/>
        </w:rPr>
        <w:t>2 </w:t>
      </w:r>
      <w:r w:rsidRPr="009A0091">
        <w:rPr>
          <w:lang w:val="fr-FR"/>
        </w:rPr>
        <w:t>; 7000 N/m</w:t>
      </w:r>
      <w:r w:rsidRPr="009A0091">
        <w:rPr>
          <w:vertAlign w:val="superscript"/>
          <w:lang w:val="fr-FR"/>
        </w:rPr>
        <w:t>2 </w:t>
      </w:r>
      <w:r w:rsidRPr="009A0091">
        <w:rPr>
          <w:lang w:val="fr-FR"/>
        </w:rPr>
        <w:t>)</w:t>
      </w:r>
    </w:p>
    <w:p w:rsidR="00782782" w:rsidRPr="009A0091" w:rsidRDefault="00782782" w:rsidP="00037464">
      <w:pPr>
        <w:ind w:left="144" w:right="144"/>
        <w:jc w:val="both"/>
        <w:rPr>
          <w:b/>
          <w:bCs/>
          <w:lang w:val="nl-NL"/>
        </w:rPr>
      </w:pPr>
      <w:r w:rsidRPr="009A0091">
        <w:rPr>
          <w:b/>
          <w:bCs/>
          <w:u w:val="single"/>
          <w:lang w:val="fr-FR"/>
        </w:rPr>
        <w:t>Bài 14.</w:t>
      </w:r>
      <w:r w:rsidRPr="009A0091">
        <w:rPr>
          <w:b/>
          <w:bCs/>
          <w:lang w:val="nl-NL"/>
        </w:rPr>
        <w:t xml:space="preserve"> </w:t>
      </w:r>
      <w:r w:rsidRPr="009A0091">
        <w:rPr>
          <w:lang w:val="nl-NL"/>
        </w:rPr>
        <w:t>Một vật có khối lượng 298,5g làm bằng một chất có khối lượng riêng D=10,5g/cm</w:t>
      </w:r>
      <w:r w:rsidRPr="009A0091">
        <w:rPr>
          <w:vertAlign w:val="superscript"/>
          <w:lang w:val="nl-NL"/>
        </w:rPr>
        <w:t>3</w:t>
      </w:r>
      <w:r w:rsidRPr="009A0091">
        <w:rPr>
          <w:lang w:val="nl-NL"/>
        </w:rPr>
        <w:t xml:space="preserve"> được nhúng ngập hoàn toàn trong nước. Cho trọng lượng riêng của nước là d = 10 000N/m</w:t>
      </w:r>
      <w:r w:rsidRPr="009A0091">
        <w:rPr>
          <w:vertAlign w:val="superscript"/>
          <w:lang w:val="nl-NL"/>
        </w:rPr>
        <w:t>3</w:t>
      </w:r>
      <w:r w:rsidRPr="009A0091">
        <w:rPr>
          <w:lang w:val="nl-NL"/>
        </w:rPr>
        <w:t xml:space="preserve"> thì lực đẩy Ac-si-mét tác dụng lên vật là bao nhiêu?                                                                                                        ( Đs: </w:t>
      </w:r>
      <w:r w:rsidRPr="009A0091">
        <w:rPr>
          <w:lang w:val="fr-FR"/>
        </w:rPr>
        <w:t>≈ 0,28N)</w:t>
      </w:r>
    </w:p>
    <w:p w:rsidR="00782782" w:rsidRPr="009A0091" w:rsidRDefault="00782782" w:rsidP="00037464">
      <w:pPr>
        <w:ind w:left="144" w:right="144"/>
        <w:jc w:val="both"/>
        <w:rPr>
          <w:lang w:val="nl-NL"/>
        </w:rPr>
      </w:pPr>
      <w:r w:rsidRPr="009A0091">
        <w:rPr>
          <w:b/>
          <w:bCs/>
          <w:u w:val="single"/>
          <w:lang w:val="nl-NL"/>
        </w:rPr>
        <w:t>Bài 15.</w:t>
      </w:r>
      <w:r w:rsidRPr="009A0091">
        <w:rPr>
          <w:b/>
          <w:bCs/>
          <w:lang w:val="nl-NL"/>
        </w:rPr>
        <w:t xml:space="preserve"> </w:t>
      </w:r>
      <w:r w:rsidRPr="009A0091">
        <w:rPr>
          <w:lang w:val="nl-NL"/>
        </w:rPr>
        <w:t>Thể tích của miếng sắt là 2dm</w:t>
      </w:r>
      <w:r w:rsidRPr="009A0091">
        <w:rPr>
          <w:vertAlign w:val="superscript"/>
          <w:lang w:val="nl-NL"/>
        </w:rPr>
        <w:t>3</w:t>
      </w:r>
      <w:r w:rsidRPr="009A0091">
        <w:rPr>
          <w:lang w:val="nl-NL"/>
        </w:rPr>
        <w:t xml:space="preserve"> . Tính lực đẩy tác dụng lên miếng sắt khi nhúng chìm hoàn toàn miếng sắt vào trong nước, cho d</w:t>
      </w:r>
      <w:r w:rsidRPr="009A0091">
        <w:rPr>
          <w:vertAlign w:val="subscript"/>
          <w:lang w:val="nl-NL"/>
        </w:rPr>
        <w:t>n</w:t>
      </w:r>
      <w:r w:rsidRPr="009A0091">
        <w:rPr>
          <w:lang w:val="nl-NL"/>
        </w:rPr>
        <w:t xml:space="preserve"> = 10000N/m</w:t>
      </w:r>
      <w:r w:rsidRPr="009A0091">
        <w:rPr>
          <w:vertAlign w:val="superscript"/>
          <w:lang w:val="nl-NL"/>
        </w:rPr>
        <w:t>3</w:t>
      </w:r>
      <w:r w:rsidRPr="009A0091">
        <w:rPr>
          <w:lang w:val="nl-NL"/>
        </w:rPr>
        <w:t>.                                                                          ( Đs: 20N)</w:t>
      </w:r>
    </w:p>
    <w:p w:rsidR="00782782" w:rsidRPr="009A0091" w:rsidRDefault="00782782" w:rsidP="00037464">
      <w:pPr>
        <w:ind w:left="144" w:right="144"/>
        <w:rPr>
          <w:lang w:val="nl-NL"/>
        </w:rPr>
      </w:pPr>
      <w:r w:rsidRPr="009A0091">
        <w:rPr>
          <w:b/>
          <w:bCs/>
          <w:u w:val="single"/>
          <w:lang w:val="nl-NL"/>
        </w:rPr>
        <w:t>Bài 16.</w:t>
      </w:r>
      <w:r w:rsidRPr="009A0091">
        <w:rPr>
          <w:b/>
          <w:bCs/>
          <w:lang w:val="nl-NL"/>
        </w:rPr>
        <w:t xml:space="preserve"> </w:t>
      </w:r>
      <w:r w:rsidRPr="009A0091">
        <w:rPr>
          <w:lang w:val="nl-NL"/>
        </w:rPr>
        <w:t>Treo một quả nặng vào lực kế ở ngoài không khí thì lực kế chỉ giá trị P</w:t>
      </w:r>
      <w:r w:rsidRPr="009A0091">
        <w:rPr>
          <w:vertAlign w:val="subscript"/>
          <w:lang w:val="nl-NL"/>
        </w:rPr>
        <w:t>1</w:t>
      </w:r>
      <w:r w:rsidRPr="009A0091">
        <w:rPr>
          <w:lang w:val="nl-NL"/>
        </w:rPr>
        <w:t>=5N. Khi nhúng vật nặng vào nước lực kế chỉ giá trị P</w:t>
      </w:r>
      <w:r w:rsidRPr="009A0091">
        <w:rPr>
          <w:vertAlign w:val="subscript"/>
          <w:lang w:val="nl-NL"/>
        </w:rPr>
        <w:t>2</w:t>
      </w:r>
      <w:r w:rsidRPr="009A0091">
        <w:rPr>
          <w:lang w:val="nl-NL"/>
        </w:rPr>
        <w:t>=3N.</w:t>
      </w:r>
    </w:p>
    <w:p w:rsidR="00782782" w:rsidRPr="009A0091" w:rsidRDefault="00782782" w:rsidP="00037464">
      <w:pPr>
        <w:ind w:left="144" w:right="144"/>
        <w:rPr>
          <w:lang w:val="nl-NL"/>
        </w:rPr>
      </w:pPr>
      <w:r w:rsidRPr="009A0091">
        <w:rPr>
          <w:lang w:val="nl-NL"/>
        </w:rPr>
        <w:t>a. Tính lực đẩy Ac- si- mét tác dụng vào vật  .                                                 ( Đs: a) F</w:t>
      </w:r>
      <w:r w:rsidRPr="009A0091">
        <w:rPr>
          <w:vertAlign w:val="subscript"/>
          <w:lang w:val="nl-NL"/>
        </w:rPr>
        <w:t>A</w:t>
      </w:r>
      <w:r w:rsidRPr="009A0091">
        <w:rPr>
          <w:lang w:val="nl-NL"/>
        </w:rPr>
        <w:t>= 2N; b) 200 cm</w:t>
      </w:r>
      <w:r w:rsidRPr="009A0091">
        <w:rPr>
          <w:vertAlign w:val="superscript"/>
          <w:lang w:val="nl-NL"/>
        </w:rPr>
        <w:t>3</w:t>
      </w:r>
      <w:r w:rsidRPr="009A0091">
        <w:rPr>
          <w:lang w:val="nl-NL"/>
        </w:rPr>
        <w:t>)</w:t>
      </w:r>
    </w:p>
    <w:p w:rsidR="00782782" w:rsidRPr="009A0091" w:rsidRDefault="00782782" w:rsidP="00037464">
      <w:pPr>
        <w:ind w:left="144" w:right="144"/>
        <w:rPr>
          <w:lang w:val="nl-NL"/>
        </w:rPr>
      </w:pPr>
      <w:r w:rsidRPr="009A0091">
        <w:rPr>
          <w:lang w:val="nl-NL"/>
        </w:rPr>
        <w:t>b. Tính thể tích của phần chất lỏng bị vật nặng chiếm chỗ. Biết d</w:t>
      </w:r>
      <w:r w:rsidRPr="009A0091">
        <w:rPr>
          <w:vertAlign w:val="subscript"/>
          <w:lang w:val="nl-NL"/>
        </w:rPr>
        <w:t>N</w:t>
      </w:r>
      <w:r w:rsidRPr="009A0091">
        <w:rPr>
          <w:lang w:val="nl-NL"/>
        </w:rPr>
        <w:t xml:space="preserve"> =10.000N/m</w:t>
      </w:r>
      <w:r w:rsidRPr="009A0091">
        <w:rPr>
          <w:vertAlign w:val="superscript"/>
          <w:lang w:val="nl-NL"/>
        </w:rPr>
        <w:t>3</w:t>
      </w:r>
    </w:p>
    <w:p w:rsidR="00782782" w:rsidRPr="009A0091" w:rsidRDefault="00782782" w:rsidP="00037464">
      <w:pPr>
        <w:ind w:left="144" w:right="144"/>
        <w:jc w:val="both"/>
        <w:rPr>
          <w:lang w:val="nl-NL"/>
        </w:rPr>
      </w:pPr>
      <w:r w:rsidRPr="009A0091">
        <w:rPr>
          <w:b/>
          <w:bCs/>
          <w:u w:val="single"/>
          <w:lang w:val="nl-NL"/>
        </w:rPr>
        <w:t>Bài 17</w:t>
      </w:r>
      <w:r w:rsidRPr="009A0091">
        <w:rPr>
          <w:lang w:val="nl-NL"/>
        </w:rPr>
        <w:t>:</w:t>
      </w:r>
    </w:p>
    <w:p w:rsidR="00782782" w:rsidRPr="009A0091" w:rsidRDefault="00782782" w:rsidP="00037464">
      <w:pPr>
        <w:ind w:left="144" w:right="144"/>
        <w:jc w:val="both"/>
        <w:rPr>
          <w:lang w:val="nl-NL"/>
        </w:rPr>
      </w:pPr>
      <w:r w:rsidRPr="009A0091">
        <w:rPr>
          <w:lang w:val="nl-NL"/>
        </w:rPr>
        <w:t>1. Một vật có khối lượng 500g, rơi từ độ cao 20dm xuống đất. Tính công của trọng lực?</w:t>
      </w:r>
    </w:p>
    <w:p w:rsidR="00782782" w:rsidRPr="009A0091" w:rsidRDefault="00782782" w:rsidP="00037464">
      <w:pPr>
        <w:ind w:left="144" w:right="144"/>
        <w:jc w:val="both"/>
      </w:pPr>
      <w:r w:rsidRPr="009A0091">
        <w:rPr>
          <w:lang w:val="nl-NL"/>
        </w:rPr>
        <w:t xml:space="preserve">2. Một đầu máy xe lửa kéo các toa bằng lực </w:t>
      </w:r>
      <w:r w:rsidRPr="009A0091">
        <w:t>F = 7500N. Tính công của lực kéo khi các toa xe chuyển động được quãng đường s = 8km.</w:t>
      </w:r>
    </w:p>
    <w:p w:rsidR="00782782" w:rsidRPr="009A0091" w:rsidRDefault="00782782" w:rsidP="00037464">
      <w:pPr>
        <w:ind w:left="144" w:right="144"/>
        <w:jc w:val="both"/>
      </w:pPr>
      <w:r w:rsidRPr="009A0091">
        <w:t xml:space="preserve">                                                                                                                                        ( Đs: 10N; 60000 kJ)</w:t>
      </w:r>
    </w:p>
    <w:p w:rsidR="00782782" w:rsidRPr="009A0091" w:rsidRDefault="00782782" w:rsidP="00037464">
      <w:pPr>
        <w:ind w:left="144" w:right="144"/>
        <w:jc w:val="both"/>
      </w:pPr>
      <w:r w:rsidRPr="009A0091">
        <w:rPr>
          <w:b/>
          <w:bCs/>
          <w:u w:val="single"/>
        </w:rPr>
        <w:t>Bài 18</w:t>
      </w:r>
      <w:r w:rsidRPr="009A0091">
        <w:t>: Người ta dùng cần cẩu để nâng một thùng hàng khối lượng 2500kg lên độ cao 12m. Tính công thực hiện được trong trường hợp này.                                                                                         ( Đs: 300 kJ)</w:t>
      </w:r>
    </w:p>
    <w:p w:rsidR="00782782" w:rsidRPr="009A0091" w:rsidRDefault="00782782" w:rsidP="00037464">
      <w:pPr>
        <w:ind w:left="144" w:right="144"/>
        <w:jc w:val="both"/>
      </w:pPr>
      <w:r w:rsidRPr="009A0091">
        <w:rPr>
          <w:b/>
          <w:bCs/>
          <w:u w:val="single"/>
        </w:rPr>
        <w:t>Bài 19</w:t>
      </w:r>
      <w:r w:rsidRPr="009A0091">
        <w:t>: Một con ngựa kéo xe chuyển động đều với lực kéo là 600N. Trong 5 phút công thực hiện được là 360KJ. Tính vận tốc của xe.                                                                                                          ( Đs: 2m/s)</w:t>
      </w:r>
    </w:p>
    <w:p w:rsidR="00782782" w:rsidRPr="009A0091" w:rsidRDefault="00782782" w:rsidP="00037464">
      <w:pPr>
        <w:ind w:left="144" w:right="144"/>
        <w:jc w:val="both"/>
      </w:pPr>
    </w:p>
    <w:p w:rsidR="00782782" w:rsidRPr="009A0091" w:rsidRDefault="00782782" w:rsidP="00037464">
      <w:pPr>
        <w:ind w:left="144" w:right="144"/>
        <w:jc w:val="both"/>
      </w:pPr>
      <w:r w:rsidRPr="009A0091">
        <w:rPr>
          <w:b/>
          <w:bCs/>
        </w:rPr>
        <w:t>Bài 20</w:t>
      </w:r>
      <w:r w:rsidRPr="009A0091">
        <w:t>:  Tính công của lực nâng một búa máy có khối lượng là 20 tấn lên cao 120cm.            ( Đs: 240 kJ)</w:t>
      </w:r>
    </w:p>
    <w:p w:rsidR="00782782" w:rsidRPr="009A0091" w:rsidRDefault="00782782" w:rsidP="00037464">
      <w:pPr>
        <w:ind w:left="144" w:right="144"/>
        <w:jc w:val="both"/>
      </w:pPr>
      <w:r w:rsidRPr="009A0091">
        <w:rPr>
          <w:b/>
          <w:bCs/>
          <w:u w:val="single"/>
        </w:rPr>
        <w:t>Bài 21</w:t>
      </w:r>
      <w:r w:rsidRPr="009A0091">
        <w:t>: Một người đi bộ với vận tốc 4km/h. Tính khoảng cách từ nhà đến nơi làm việc, biết thời gian người đó đi từ nhà đến nơi làm việc là 30 phút.                                                                             ( Đs: 2km)</w:t>
      </w:r>
    </w:p>
    <w:p w:rsidR="00782782" w:rsidRPr="009A0091" w:rsidRDefault="00782782" w:rsidP="00037464">
      <w:pPr>
        <w:tabs>
          <w:tab w:val="left" w:pos="-1080"/>
        </w:tabs>
        <w:ind w:left="144" w:right="144" w:firstLine="600"/>
        <w:jc w:val="both"/>
      </w:pPr>
      <w:r w:rsidRPr="009A0091">
        <w:rPr>
          <w:b/>
          <w:bCs/>
          <w:u w:val="single"/>
        </w:rPr>
        <w:t>Baì14</w:t>
      </w:r>
      <w:r w:rsidRPr="009A0091">
        <w:rPr>
          <w:u w:val="single"/>
        </w:rPr>
        <w:t> </w:t>
      </w:r>
      <w:r w:rsidRPr="009A0091">
        <w:t>: Thể tích của một miếng sắt là 2dm</w:t>
      </w:r>
      <w:r w:rsidRPr="009A0091">
        <w:rPr>
          <w:vertAlign w:val="superscript"/>
        </w:rPr>
        <w:t>3</w:t>
      </w:r>
      <w:r w:rsidRPr="009A0091">
        <w:t>.</w:t>
      </w:r>
    </w:p>
    <w:p w:rsidR="00782782" w:rsidRPr="009A0091" w:rsidRDefault="00782782" w:rsidP="00037464">
      <w:pPr>
        <w:tabs>
          <w:tab w:val="left" w:pos="-1080"/>
        </w:tabs>
        <w:ind w:left="144" w:right="144"/>
        <w:jc w:val="both"/>
        <w:rPr>
          <w:lang w:val="fr-FR"/>
        </w:rPr>
      </w:pPr>
      <w:r w:rsidRPr="009A0091">
        <w:t>1) Tính lực đẩy ac-si-met tác dụng lên miếng sắt khi nhúng chìm trong rượu. Biế</w:t>
      </w:r>
      <w:r w:rsidRPr="009A0091">
        <w:rPr>
          <w:lang w:val="fr-FR"/>
        </w:rPr>
        <w:t>t trọng lượng riêng của rượu là 8000N/m</w:t>
      </w:r>
      <w:r w:rsidRPr="009A0091">
        <w:rPr>
          <w:vertAlign w:val="superscript"/>
          <w:lang w:val="fr-FR"/>
        </w:rPr>
        <w:t>3</w:t>
      </w:r>
    </w:p>
    <w:p w:rsidR="00782782" w:rsidRPr="009A0091" w:rsidRDefault="00782782" w:rsidP="00037464">
      <w:pPr>
        <w:tabs>
          <w:tab w:val="left" w:pos="-1080"/>
        </w:tabs>
        <w:ind w:left="144" w:right="144"/>
        <w:jc w:val="both"/>
        <w:rPr>
          <w:vertAlign w:val="superscript"/>
          <w:lang w:val="fr-FR"/>
        </w:rPr>
      </w:pPr>
      <w:r w:rsidRPr="009A0091">
        <w:rPr>
          <w:lang w:val="fr-FR"/>
        </w:rPr>
        <w:t>2) Nếu miếng sắt được nhúng ở độ sâu khác nhau thì lực đẩy ac-si-met có thay đổi không ? Vì sao ?</w:t>
      </w:r>
    </w:p>
    <w:p w:rsidR="00782782" w:rsidRPr="009A0091" w:rsidRDefault="00782782" w:rsidP="00037464">
      <w:pPr>
        <w:tabs>
          <w:tab w:val="left" w:pos="-1080"/>
        </w:tabs>
        <w:ind w:left="144" w:right="144"/>
        <w:jc w:val="both"/>
        <w:rPr>
          <w:lang w:val="fr-FR"/>
        </w:rPr>
      </w:pPr>
      <w:r w:rsidRPr="009A0091">
        <w:rPr>
          <w:b/>
          <w:bCs/>
          <w:u w:val="single"/>
          <w:lang w:val="fr-FR"/>
        </w:rPr>
        <w:t>Bài 15</w:t>
      </w:r>
      <w:r w:rsidRPr="009A0091">
        <w:rPr>
          <w:b/>
          <w:bCs/>
          <w:lang w:val="fr-FR"/>
        </w:rPr>
        <w:t xml:space="preserve"> </w:t>
      </w:r>
      <w:r w:rsidRPr="009A0091">
        <w:rPr>
          <w:lang w:val="fr-FR"/>
        </w:rPr>
        <w:t>:  Một vật có khối lượng 682,5g làm bằng chất có khối lượng riêng 10,5g/cm</w:t>
      </w:r>
      <w:r w:rsidRPr="009A0091">
        <w:rPr>
          <w:vertAlign w:val="superscript"/>
          <w:lang w:val="fr-FR"/>
        </w:rPr>
        <w:t>3</w:t>
      </w:r>
      <w:r w:rsidRPr="009A0091">
        <w:rPr>
          <w:lang w:val="fr-FR"/>
        </w:rPr>
        <w:t xml:space="preserve"> được nhúng hoàn toàn trong nước. Cho trọng lượng riêng của nước là 10000N/m</w:t>
      </w:r>
      <w:r w:rsidRPr="009A0091">
        <w:rPr>
          <w:vertAlign w:val="superscript"/>
          <w:lang w:val="fr-FR"/>
        </w:rPr>
        <w:t>3</w:t>
      </w:r>
      <w:r w:rsidRPr="009A0091">
        <w:rPr>
          <w:lang w:val="fr-FR"/>
        </w:rPr>
        <w:t>. Lực đẩy Ác-si-mét tác dụng lên vật là bao nhiêu? Cho bieát troïng löôïng rieâng cuûa nöôùc laø 10000 N/m</w:t>
      </w:r>
      <w:r w:rsidRPr="009A0091">
        <w:rPr>
          <w:vertAlign w:val="superscript"/>
          <w:lang w:val="fr-FR"/>
        </w:rPr>
        <w:t>3</w:t>
      </w:r>
      <w:r w:rsidRPr="009A0091">
        <w:rPr>
          <w:lang w:val="fr-FR"/>
        </w:rPr>
        <w:t>.</w:t>
      </w:r>
    </w:p>
    <w:p w:rsidR="00782782" w:rsidRDefault="00782782" w:rsidP="00037464">
      <w:pPr>
        <w:tabs>
          <w:tab w:val="left" w:pos="-1080"/>
        </w:tabs>
        <w:ind w:left="144" w:right="144"/>
        <w:rPr>
          <w:vertAlign w:val="superscript"/>
          <w:lang w:val="fr-FR"/>
        </w:rPr>
      </w:pPr>
      <w:r w:rsidRPr="009A0091">
        <w:rPr>
          <w:b/>
          <w:bCs/>
          <w:u w:val="single"/>
          <w:lang w:val="fr-FR"/>
        </w:rPr>
        <w:t>Bài 16</w:t>
      </w:r>
      <w:r w:rsidRPr="009A0091">
        <w:rPr>
          <w:lang w:val="fr-FR"/>
        </w:rPr>
        <w:t xml:space="preserve"> : Treo một vật ở ngoài không khí vào lực kế chỉ 4,8N. Khi vật nhúng chìm nước, lực kế chỉ 3,6N. Biết trọng lượng riêng của nước </w:t>
      </w:r>
      <w:r>
        <w:rPr>
          <w:lang w:val="fr-FR"/>
        </w:rPr>
        <w:t xml:space="preserve">la </w:t>
      </w:r>
      <w:r w:rsidRPr="009A0091">
        <w:rPr>
          <w:lang w:val="fr-FR"/>
        </w:rPr>
        <w:t>10000N/m</w:t>
      </w:r>
      <w:r w:rsidRPr="009A0091">
        <w:rPr>
          <w:vertAlign w:val="superscript"/>
          <w:lang w:val="fr-FR"/>
        </w:rPr>
        <w:t>3</w:t>
      </w:r>
    </w:p>
    <w:p w:rsidR="00782782" w:rsidRPr="009A0091" w:rsidRDefault="00782782" w:rsidP="00037464">
      <w:pPr>
        <w:tabs>
          <w:tab w:val="left" w:pos="-1080"/>
        </w:tabs>
        <w:ind w:left="144" w:right="144"/>
        <w:rPr>
          <w:lang w:val="fr-FR"/>
        </w:rPr>
      </w:pPr>
      <w:r w:rsidRPr="009A0091">
        <w:rPr>
          <w:lang w:val="fr-FR"/>
        </w:rPr>
        <w:t>1) Tính lực đẩy ac-si-met tác dụng lên vật.</w:t>
      </w:r>
    </w:p>
    <w:p w:rsidR="00782782" w:rsidRDefault="00782782" w:rsidP="00037464">
      <w:pPr>
        <w:tabs>
          <w:tab w:val="left" w:pos="-1080"/>
        </w:tabs>
        <w:ind w:left="144" w:right="144"/>
        <w:rPr>
          <w:lang w:val="fr-FR"/>
        </w:rPr>
      </w:pPr>
      <w:r w:rsidRPr="009A0091">
        <w:rPr>
          <w:lang w:val="fr-FR"/>
        </w:rPr>
        <w:t>2) Tính thể tích của vật.</w:t>
      </w:r>
    </w:p>
    <w:p w:rsidR="00782782" w:rsidRPr="009A0091" w:rsidRDefault="00782782" w:rsidP="00037464">
      <w:pPr>
        <w:tabs>
          <w:tab w:val="left" w:pos="-1080"/>
        </w:tabs>
        <w:ind w:left="144" w:right="144"/>
        <w:rPr>
          <w:lang w:val="fr-FR"/>
        </w:rPr>
      </w:pPr>
      <w:r w:rsidRPr="009A0091">
        <w:rPr>
          <w:b/>
          <w:bCs/>
          <w:u w:val="single"/>
          <w:lang w:val="fr-FR"/>
        </w:rPr>
        <w:t>Bài 18</w:t>
      </w:r>
      <w:r w:rsidRPr="009A0091">
        <w:rPr>
          <w:lang w:val="fr-FR"/>
        </w:rPr>
        <w:t>:</w:t>
      </w:r>
    </w:p>
    <w:p w:rsidR="00782782" w:rsidRPr="009A0091" w:rsidRDefault="00782782" w:rsidP="00037464">
      <w:pPr>
        <w:ind w:left="144" w:right="144"/>
        <w:jc w:val="both"/>
        <w:rPr>
          <w:lang w:val="fr-FR"/>
        </w:rPr>
      </w:pPr>
      <w:r w:rsidRPr="009A0091">
        <w:rPr>
          <w:lang w:val="fr-FR"/>
        </w:rPr>
        <w:t>1. Một vật có khối lượng 500g, rơi từ độ cao 20dm xuống đất. Tính công của trọng lực?</w:t>
      </w:r>
    </w:p>
    <w:p w:rsidR="00782782" w:rsidRPr="009A0091" w:rsidRDefault="00782782" w:rsidP="00037464">
      <w:pPr>
        <w:ind w:left="144" w:right="144"/>
        <w:jc w:val="both"/>
      </w:pPr>
      <w:r w:rsidRPr="009A0091">
        <w:t>2. Một đầu máy xe lửa kéo các toa bằng lực F = 7500N. Tính công của lực kéo khi các toa xe chuyển động được quãng đường s = 8km.</w:t>
      </w:r>
    </w:p>
    <w:p w:rsidR="00782782" w:rsidRPr="009A0091" w:rsidRDefault="00782782" w:rsidP="00037464">
      <w:pPr>
        <w:ind w:left="144" w:right="144"/>
        <w:jc w:val="both"/>
      </w:pPr>
      <w:r w:rsidRPr="009A0091">
        <w:rPr>
          <w:b/>
          <w:bCs/>
          <w:u w:val="single"/>
        </w:rPr>
        <w:t xml:space="preserve">Bài 19 </w:t>
      </w:r>
      <w:r w:rsidRPr="009A0091">
        <w:t>: Người ta dùng cần cẩu để nâng một thùng hàng khối lượng 2500kg lên độ cao 12m. Tính công thực hiện được trong trường hợp nầy.</w:t>
      </w:r>
    </w:p>
    <w:p w:rsidR="00782782" w:rsidRPr="009A0091" w:rsidRDefault="00782782" w:rsidP="00037464">
      <w:pPr>
        <w:ind w:left="144" w:right="144"/>
        <w:jc w:val="both"/>
      </w:pPr>
      <w:r w:rsidRPr="009A0091">
        <w:rPr>
          <w:b/>
          <w:bCs/>
          <w:u w:val="single"/>
        </w:rPr>
        <w:t>Bài 20</w:t>
      </w:r>
      <w:r w:rsidRPr="009A0091">
        <w:t xml:space="preserve"> : Một con ngựa kéo xe chuyển động đều với lực kéo là 600N. Trong 5 phút công thực hiện được là 360KJ. Tính vận tốc của xe.</w:t>
      </w:r>
    </w:p>
    <w:p w:rsidR="00782782" w:rsidRPr="009A0091" w:rsidRDefault="00782782" w:rsidP="00037464">
      <w:pPr>
        <w:ind w:left="144" w:right="144"/>
        <w:jc w:val="both"/>
      </w:pPr>
      <w:r w:rsidRPr="009A0091">
        <w:rPr>
          <w:b/>
          <w:bCs/>
        </w:rPr>
        <w:t>Bài 21</w:t>
      </w:r>
      <w:r w:rsidRPr="009A0091">
        <w:t xml:space="preserve"> :  Tính công của lực nâng một búa máy có khối lượng là 20 tấn lên cao 120cm.</w:t>
      </w:r>
    </w:p>
    <w:p w:rsidR="00782782" w:rsidRPr="009A0091" w:rsidRDefault="00782782" w:rsidP="00037464">
      <w:pPr>
        <w:ind w:left="144" w:right="144"/>
        <w:jc w:val="both"/>
      </w:pPr>
      <w:r w:rsidRPr="009A0091">
        <w:rPr>
          <w:b/>
          <w:bCs/>
          <w:u w:val="single"/>
        </w:rPr>
        <w:t>Bài 22</w:t>
      </w:r>
      <w:r w:rsidRPr="009A0091">
        <w:t> : Một người đi bộ với vận tốc 4km/h. Tính khoảng cách từ nhà đến nơi làm việc, biết thời gian người đó đi từ nhà đến nơi làm việc là 30 phút.</w:t>
      </w:r>
    </w:p>
    <w:p w:rsidR="00782782" w:rsidRPr="009A0091" w:rsidRDefault="00782782" w:rsidP="00037464">
      <w:pPr>
        <w:ind w:left="144" w:right="144"/>
        <w:jc w:val="both"/>
      </w:pPr>
      <w:r w:rsidRPr="009A0091">
        <w:rPr>
          <w:b/>
          <w:bCs/>
          <w:u w:val="single"/>
        </w:rPr>
        <w:t>Bài 23</w:t>
      </w:r>
      <w:r w:rsidRPr="009A0091">
        <w:rPr>
          <w:b/>
          <w:bCs/>
        </w:rPr>
        <w:t xml:space="preserve"> </w:t>
      </w:r>
      <w:r w:rsidRPr="009A0091">
        <w:t>:</w:t>
      </w:r>
      <w:r w:rsidRPr="009A0091">
        <w:rPr>
          <w:b/>
          <w:bCs/>
        </w:rPr>
        <w:t xml:space="preserve"> </w:t>
      </w:r>
      <w:r w:rsidRPr="009A0091">
        <w:t>Moät vaät hình hoäp coù chieàu dài 60 cm, rộng 40 cm, cao 15 cm vaø ñöôïc thaû chìm trong nöôùc ôû ñoä saâu 1,2 m . Cho bieát troïng löôïng rieâng cuûa nöôùc laø 10000 N/m</w:t>
      </w:r>
      <w:r w:rsidRPr="009A0091">
        <w:rPr>
          <w:vertAlign w:val="superscript"/>
        </w:rPr>
        <w:t>3</w:t>
      </w:r>
      <w:r w:rsidRPr="009A0091">
        <w:t>.</w:t>
      </w:r>
    </w:p>
    <w:p w:rsidR="00782782" w:rsidRPr="009A0091" w:rsidRDefault="00782782" w:rsidP="00037464">
      <w:pPr>
        <w:ind w:left="144" w:right="144"/>
        <w:jc w:val="both"/>
      </w:pPr>
      <w:r w:rsidRPr="009A0091">
        <w:t>1) Tính aùp suaát cuûa nöôùc leân vaät hình hoäp.</w:t>
      </w:r>
    </w:p>
    <w:p w:rsidR="00782782" w:rsidRPr="009A0091" w:rsidRDefault="00782782" w:rsidP="00037464">
      <w:pPr>
        <w:ind w:left="144" w:right="144"/>
        <w:jc w:val="both"/>
      </w:pPr>
      <w:r w:rsidRPr="009A0091">
        <w:t xml:space="preserve">2) Tính löïc ñaåy Aùc si meùt taùc duïng leân vaät hình hoäp.                                                                               </w:t>
      </w:r>
    </w:p>
    <w:p w:rsidR="00782782" w:rsidRPr="009A0091" w:rsidRDefault="00782782" w:rsidP="00037464">
      <w:pPr>
        <w:tabs>
          <w:tab w:val="left" w:pos="-1080"/>
        </w:tabs>
        <w:ind w:left="144" w:right="144"/>
        <w:jc w:val="both"/>
      </w:pPr>
      <w:r w:rsidRPr="009A0091">
        <w:rPr>
          <w:b/>
          <w:bCs/>
          <w:u w:val="single"/>
        </w:rPr>
        <w:t>Bài 25</w:t>
      </w:r>
      <w:r w:rsidRPr="009A0091">
        <w:rPr>
          <w:b/>
          <w:bCs/>
        </w:rPr>
        <w:t xml:space="preserve"> :</w:t>
      </w:r>
      <w:r w:rsidRPr="009A0091">
        <w:t xml:space="preserve"> Một thùng cao 80cm đựng đầy nước. Tính áp suất tại một điểm cách đáy thùng 20cm. Biết trong lượng riêng của nước là 10000N/m</w:t>
      </w:r>
      <w:r w:rsidRPr="009A0091">
        <w:rPr>
          <w:vertAlign w:val="superscript"/>
        </w:rPr>
        <w:t>3</w:t>
      </w:r>
      <w:r w:rsidRPr="009A0091">
        <w:t>.</w:t>
      </w:r>
    </w:p>
    <w:p w:rsidR="00782782" w:rsidRPr="009A0091" w:rsidRDefault="00782782" w:rsidP="00037464">
      <w:pPr>
        <w:ind w:left="144" w:right="144"/>
        <w:jc w:val="both"/>
      </w:pPr>
      <w:r w:rsidRPr="009A0091">
        <w:rPr>
          <w:b/>
          <w:bCs/>
        </w:rPr>
        <w:t xml:space="preserve">II.Tự luận </w:t>
      </w:r>
      <w:r w:rsidRPr="009A0091">
        <w:t xml:space="preserve">: </w:t>
      </w:r>
    </w:p>
    <w:tbl>
      <w:tblPr>
        <w:tblW w:w="0" w:type="auto"/>
        <w:tblInd w:w="2" w:type="dxa"/>
        <w:tblLook w:val="01E0"/>
      </w:tblPr>
      <w:tblGrid>
        <w:gridCol w:w="10086"/>
      </w:tblGrid>
      <w:tr w:rsidR="00782782" w:rsidRPr="009A0091">
        <w:tc>
          <w:tcPr>
            <w:tcW w:w="10608" w:type="dxa"/>
          </w:tcPr>
          <w:p w:rsidR="00782782" w:rsidRPr="009A0091" w:rsidRDefault="00782782" w:rsidP="000F15AD">
            <w:pPr>
              <w:ind w:left="144" w:right="144"/>
              <w:jc w:val="both"/>
            </w:pPr>
            <w:r w:rsidRPr="009A0091">
              <w:t>Câu 1: Nêu công thức tính vận tốc trung bình của một vật chuyển động. Nêu rõ tên và đơn vị của từng đại lượng có mặt trong công thức.</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xml:space="preserve">: Công thức: </w:t>
            </w:r>
            <w:r w:rsidRPr="000F15AD">
              <w:rPr>
                <w:i/>
                <w:iCs/>
                <w:position w:val="-24"/>
              </w:rPr>
              <w:pict>
                <v:shape id="_x0000_i1035" type="#_x0000_t75" style="width:36.75pt;height:30.75pt">
                  <v:imagedata r:id="rId16" o:title=""/>
                </v:shape>
              </w:pict>
            </w:r>
            <w:r w:rsidRPr="000F15AD">
              <w:rPr>
                <w:i/>
                <w:iCs/>
              </w:rPr>
              <w:t xml:space="preserve"> ,  trong đó: v</w:t>
            </w:r>
            <w:r w:rsidRPr="000F15AD">
              <w:rPr>
                <w:i/>
                <w:iCs/>
                <w:vertAlign w:val="subscript"/>
              </w:rPr>
              <w:t>TB</w:t>
            </w:r>
            <w:r w:rsidRPr="000F15AD">
              <w:rPr>
                <w:i/>
                <w:iCs/>
              </w:rPr>
              <w:t xml:space="preserve"> : Vận tốc trung bình (km/h hoặc m/s)</w:t>
            </w:r>
          </w:p>
          <w:p w:rsidR="00782782" w:rsidRPr="000F15AD" w:rsidRDefault="00782782" w:rsidP="000F15AD">
            <w:pPr>
              <w:ind w:left="144" w:right="144"/>
              <w:jc w:val="both"/>
              <w:rPr>
                <w:i/>
                <w:iCs/>
              </w:rPr>
            </w:pPr>
            <w:r w:rsidRPr="000F15AD">
              <w:rPr>
                <w:i/>
                <w:iCs/>
              </w:rPr>
              <w:t xml:space="preserve">                                                                 s: Quãng đường đi được (km hoặc m)</w:t>
            </w:r>
          </w:p>
          <w:p w:rsidR="00782782" w:rsidRPr="000F15AD" w:rsidRDefault="00782782" w:rsidP="000F15AD">
            <w:pPr>
              <w:ind w:left="144" w:right="144"/>
              <w:jc w:val="both"/>
              <w:rPr>
                <w:i/>
                <w:iCs/>
              </w:rPr>
            </w:pPr>
            <w:r w:rsidRPr="000F15AD">
              <w:rPr>
                <w:i/>
                <w:iCs/>
              </w:rPr>
              <w:t xml:space="preserve">                                                                 t: Thời gian để đi hết quãng đường đó (h hoặc s)</w:t>
            </w:r>
          </w:p>
        </w:tc>
      </w:tr>
      <w:tr w:rsidR="00782782" w:rsidRPr="009A0091">
        <w:tc>
          <w:tcPr>
            <w:tcW w:w="10608" w:type="dxa"/>
          </w:tcPr>
          <w:p w:rsidR="00782782" w:rsidRPr="009A0091" w:rsidRDefault="00782782" w:rsidP="000F15AD">
            <w:pPr>
              <w:ind w:left="144" w:right="144"/>
              <w:jc w:val="both"/>
            </w:pPr>
            <w:r w:rsidRPr="009A0091">
              <w:t>Câu 2: Kỉ lục thế giới về chạy 100m do VĐV người Mỹ đạt được là 9,78 giây.</w:t>
            </w:r>
          </w:p>
          <w:p w:rsidR="00782782" w:rsidRPr="009A0091" w:rsidRDefault="00782782" w:rsidP="000F15AD">
            <w:pPr>
              <w:ind w:left="144" w:right="144"/>
              <w:jc w:val="both"/>
            </w:pPr>
            <w:r w:rsidRPr="009A0091">
              <w:t xml:space="preserve">   a) Chuyển động của vận động viên này trong cuộc đua là đều hay không đều?</w:t>
            </w:r>
          </w:p>
          <w:p w:rsidR="00782782" w:rsidRPr="009A0091" w:rsidRDefault="00782782" w:rsidP="000F15AD">
            <w:pPr>
              <w:ind w:left="144" w:right="144"/>
              <w:jc w:val="both"/>
            </w:pPr>
            <w:r w:rsidRPr="009A0091">
              <w:t xml:space="preserve">   b) Tính vận tốc trung bình của vận động viên này.</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w:t>
            </w:r>
          </w:p>
          <w:p w:rsidR="00782782" w:rsidRPr="000F15AD" w:rsidRDefault="00782782" w:rsidP="000F15AD">
            <w:pPr>
              <w:ind w:left="144" w:right="144"/>
              <w:jc w:val="both"/>
              <w:rPr>
                <w:i/>
                <w:iCs/>
              </w:rPr>
            </w:pPr>
            <w:r w:rsidRPr="000F15AD">
              <w:rPr>
                <w:i/>
                <w:iCs/>
              </w:rPr>
              <w:t xml:space="preserve">              a) Chuyển động không đều;</w:t>
            </w:r>
          </w:p>
          <w:p w:rsidR="00782782" w:rsidRPr="009A0091" w:rsidRDefault="00782782" w:rsidP="000F15AD">
            <w:pPr>
              <w:ind w:left="144" w:right="144"/>
              <w:jc w:val="both"/>
            </w:pPr>
            <w:r w:rsidRPr="000F15AD">
              <w:rPr>
                <w:i/>
                <w:iCs/>
              </w:rPr>
              <w:t xml:space="preserve">              b) </w:t>
            </w:r>
            <w:r w:rsidRPr="000F15AD">
              <w:rPr>
                <w:i/>
                <w:iCs/>
                <w:position w:val="-28"/>
              </w:rPr>
              <w:pict>
                <v:shape id="_x0000_i1036" type="#_x0000_t75" style="width:140.25pt;height:33pt">
                  <v:imagedata r:id="rId17" o:title=""/>
                </v:shape>
              </w:pict>
            </w:r>
          </w:p>
        </w:tc>
      </w:tr>
      <w:tr w:rsidR="00782782" w:rsidRPr="009A0091">
        <w:tc>
          <w:tcPr>
            <w:tcW w:w="10608" w:type="dxa"/>
          </w:tcPr>
          <w:p w:rsidR="00782782" w:rsidRPr="009A0091" w:rsidRDefault="00782782" w:rsidP="000F15AD">
            <w:pPr>
              <w:ind w:left="144" w:right="144"/>
            </w:pPr>
            <w:r w:rsidRPr="000F15AD">
              <w:rPr>
                <w:b/>
                <w:bCs/>
              </w:rPr>
              <w:t>Bài  3</w:t>
            </w:r>
            <w:r w:rsidRPr="009A0091">
              <w:t>: Một đoàn tàu chạy trong 10 giờ. Trong 4 giờ đầu tàu chạy với vận tốc trung bình bằng 60km/h; trong 6 giờ sau đầu tàu chạy với vận tốc trung bình bằng 50km/h .Tìm vận tốc trung bình</w:t>
            </w:r>
            <w:r w:rsidRPr="000F15AD">
              <w:rPr>
                <w:vertAlign w:val="subscript"/>
              </w:rPr>
              <w:t xml:space="preserve"> </w:t>
            </w:r>
            <w:r w:rsidRPr="009A0091">
              <w:t>của đoàn tàu trong suốt thời gian chuyền động</w:t>
            </w:r>
            <w:r w:rsidRPr="000F15AD">
              <w:rPr>
                <w:vertAlign w:val="subscript"/>
              </w:rPr>
              <w:t xml:space="preserve">  </w:t>
            </w:r>
            <w:r w:rsidRPr="009A0091">
              <w:t>trên.</w:t>
            </w:r>
          </w:p>
        </w:tc>
      </w:tr>
      <w:tr w:rsidR="00782782" w:rsidRPr="009A0091">
        <w:tc>
          <w:tcPr>
            <w:tcW w:w="10608" w:type="dxa"/>
          </w:tcPr>
          <w:p w:rsidR="00782782" w:rsidRPr="000F15AD" w:rsidRDefault="00782782" w:rsidP="000F15AD">
            <w:pPr>
              <w:ind w:left="144" w:right="144"/>
              <w:rPr>
                <w:i/>
                <w:iCs/>
              </w:rPr>
            </w:pPr>
            <w:r w:rsidRPr="000F15AD">
              <w:rPr>
                <w:b/>
                <w:bCs/>
                <w:u w:val="single"/>
              </w:rPr>
              <w:t>Đáp án</w:t>
            </w:r>
            <w:r w:rsidRPr="009A0091">
              <w:t xml:space="preserve"> </w:t>
            </w:r>
            <w:r w:rsidRPr="000F15AD">
              <w:rPr>
                <w:b/>
                <w:bCs/>
              </w:rPr>
              <w:t>1</w:t>
            </w:r>
            <w:r w:rsidRPr="000F15AD">
              <w:rPr>
                <w:i/>
                <w:iCs/>
              </w:rPr>
              <w:t xml:space="preserve">: Quãng đường đoàn tàu chạy trong 4 giờ: </w:t>
            </w:r>
            <w:r w:rsidRPr="000F15AD">
              <w:rPr>
                <w:i/>
                <w:iCs/>
              </w:rPr>
              <w:tab/>
              <w:t>s</w:t>
            </w:r>
            <w:r w:rsidRPr="000F15AD">
              <w:rPr>
                <w:i/>
                <w:iCs/>
                <w:vertAlign w:val="subscript"/>
              </w:rPr>
              <w:t xml:space="preserve">1 </w:t>
            </w:r>
            <w:r w:rsidRPr="000F15AD">
              <w:rPr>
                <w:i/>
                <w:iCs/>
              </w:rPr>
              <w:t>= v</w:t>
            </w:r>
            <w:r w:rsidRPr="000F15AD">
              <w:rPr>
                <w:i/>
                <w:iCs/>
                <w:vertAlign w:val="subscript"/>
              </w:rPr>
              <w:t>1.</w:t>
            </w:r>
            <w:r w:rsidRPr="000F15AD">
              <w:rPr>
                <w:i/>
                <w:iCs/>
              </w:rPr>
              <w:t>t</w:t>
            </w:r>
            <w:r w:rsidRPr="000F15AD">
              <w:rPr>
                <w:i/>
                <w:iCs/>
                <w:vertAlign w:val="subscript"/>
              </w:rPr>
              <w:t xml:space="preserve">1 </w:t>
            </w:r>
            <w:r w:rsidRPr="000F15AD">
              <w:rPr>
                <w:i/>
                <w:iCs/>
              </w:rPr>
              <w:t>= 60.4 = 240 (km)</w:t>
            </w:r>
          </w:p>
          <w:p w:rsidR="00782782" w:rsidRPr="000F15AD" w:rsidRDefault="00782782" w:rsidP="000F15AD">
            <w:pPr>
              <w:ind w:left="144" w:right="144" w:firstLine="720"/>
              <w:rPr>
                <w:i/>
                <w:iCs/>
              </w:rPr>
            </w:pPr>
            <w:r w:rsidRPr="000F15AD">
              <w:rPr>
                <w:i/>
                <w:iCs/>
              </w:rPr>
              <w:t xml:space="preserve">       Quãng đường đoàn tàu chạy trong 6giờ: </w:t>
            </w:r>
            <w:r w:rsidRPr="000F15AD">
              <w:rPr>
                <w:i/>
                <w:iCs/>
              </w:rPr>
              <w:tab/>
            </w:r>
            <w:r w:rsidRPr="000F15AD">
              <w:rPr>
                <w:i/>
                <w:iCs/>
              </w:rPr>
              <w:tab/>
              <w:t>s</w:t>
            </w:r>
            <w:r w:rsidRPr="000F15AD">
              <w:rPr>
                <w:i/>
                <w:iCs/>
                <w:vertAlign w:val="subscript"/>
              </w:rPr>
              <w:t xml:space="preserve">2 </w:t>
            </w:r>
            <w:r w:rsidRPr="000F15AD">
              <w:rPr>
                <w:i/>
                <w:iCs/>
              </w:rPr>
              <w:t>= v</w:t>
            </w:r>
            <w:r w:rsidRPr="000F15AD">
              <w:rPr>
                <w:i/>
                <w:iCs/>
                <w:vertAlign w:val="subscript"/>
              </w:rPr>
              <w:t>2.</w:t>
            </w:r>
            <w:r w:rsidRPr="000F15AD">
              <w:rPr>
                <w:i/>
                <w:iCs/>
              </w:rPr>
              <w:t>t</w:t>
            </w:r>
            <w:r w:rsidRPr="000F15AD">
              <w:rPr>
                <w:i/>
                <w:iCs/>
                <w:vertAlign w:val="subscript"/>
              </w:rPr>
              <w:t xml:space="preserve">2 </w:t>
            </w:r>
            <w:r w:rsidRPr="000F15AD">
              <w:rPr>
                <w:i/>
                <w:iCs/>
              </w:rPr>
              <w:t>= 50.6 = 300 (km)</w:t>
            </w:r>
          </w:p>
          <w:p w:rsidR="00782782" w:rsidRPr="000F15AD" w:rsidRDefault="00782782" w:rsidP="000F15AD">
            <w:pPr>
              <w:ind w:left="144" w:right="144" w:firstLine="720"/>
              <w:rPr>
                <w:i/>
                <w:iCs/>
              </w:rPr>
            </w:pPr>
            <w:r w:rsidRPr="000F15AD">
              <w:rPr>
                <w:i/>
                <w:iCs/>
              </w:rPr>
              <w:t xml:space="preserve">       Tổng quãng đường đoàn tàu chạy: </w:t>
            </w:r>
            <w:r w:rsidRPr="000F15AD">
              <w:rPr>
                <w:i/>
                <w:iCs/>
              </w:rPr>
              <w:tab/>
            </w:r>
            <w:r w:rsidRPr="000F15AD">
              <w:rPr>
                <w:i/>
                <w:iCs/>
              </w:rPr>
              <w:tab/>
            </w:r>
            <w:r w:rsidRPr="000F15AD">
              <w:rPr>
                <w:i/>
                <w:iCs/>
              </w:rPr>
              <w:tab/>
              <w:t>s = s</w:t>
            </w:r>
            <w:r w:rsidRPr="000F15AD">
              <w:rPr>
                <w:i/>
                <w:iCs/>
                <w:vertAlign w:val="subscript"/>
              </w:rPr>
              <w:t>1</w:t>
            </w:r>
            <w:r w:rsidRPr="000F15AD">
              <w:rPr>
                <w:i/>
                <w:iCs/>
              </w:rPr>
              <w:t>+ s</w:t>
            </w:r>
            <w:r w:rsidRPr="000F15AD">
              <w:rPr>
                <w:i/>
                <w:iCs/>
                <w:vertAlign w:val="subscript"/>
              </w:rPr>
              <w:t xml:space="preserve">2 </w:t>
            </w:r>
            <w:r w:rsidRPr="000F15AD">
              <w:rPr>
                <w:i/>
                <w:iCs/>
              </w:rPr>
              <w:t>= 540 (km)</w:t>
            </w:r>
          </w:p>
          <w:p w:rsidR="00782782" w:rsidRPr="009A0091" w:rsidRDefault="00782782" w:rsidP="000F15AD">
            <w:pPr>
              <w:ind w:left="144" w:right="144" w:firstLine="720"/>
            </w:pPr>
            <w:r w:rsidRPr="000F15AD">
              <w:rPr>
                <w:i/>
                <w:iCs/>
              </w:rPr>
              <w:t xml:space="preserve">    V</w:t>
            </w:r>
            <w:r w:rsidRPr="000F15AD">
              <w:rPr>
                <w:i/>
                <w:iCs/>
                <w:vertAlign w:val="subscript"/>
              </w:rPr>
              <w:t>tb</w:t>
            </w:r>
            <w:r w:rsidRPr="000F15AD">
              <w:rPr>
                <w:i/>
                <w:iCs/>
              </w:rPr>
              <w:t xml:space="preserve">= </w:t>
            </w:r>
            <w:r w:rsidRPr="000F15AD">
              <w:rPr>
                <w:i/>
                <w:iCs/>
                <w:position w:val="-30"/>
              </w:rPr>
              <w:pict>
                <v:shape id="_x0000_i1037" type="#_x0000_t75" style="width:44.25pt;height:33.75pt">
                  <v:imagedata r:id="rId18" o:title=""/>
                </v:shape>
              </w:pict>
            </w:r>
            <w:r w:rsidRPr="000F15AD">
              <w:rPr>
                <w:i/>
                <w:iCs/>
              </w:rPr>
              <w:t>54 (km/h)</w:t>
            </w:r>
          </w:p>
        </w:tc>
      </w:tr>
      <w:tr w:rsidR="00782782" w:rsidRPr="009A0091">
        <w:tc>
          <w:tcPr>
            <w:tcW w:w="10608" w:type="dxa"/>
          </w:tcPr>
          <w:p w:rsidR="00782782" w:rsidRPr="009A0091" w:rsidRDefault="00782782" w:rsidP="000F15AD">
            <w:pPr>
              <w:ind w:left="144" w:right="144"/>
              <w:jc w:val="both"/>
            </w:pPr>
            <w:r w:rsidRPr="009A0091">
              <w:t>Câu 4: Một người đi xe đạp xuống một cái dốc dài 100m hết 25s. Xuống hết dốc, xe lăn tiếp đoạn đường dài 50m trong 20s rồi dừng hẳn. Tính vận tốc trung bình của người đi xe trên mỗi quãng đường và trên cả quãng đường.</w:t>
            </w:r>
          </w:p>
        </w:tc>
      </w:tr>
      <w:tr w:rsidR="00782782" w:rsidRPr="009A0091">
        <w:trPr>
          <w:trHeight w:val="2633"/>
        </w:trPr>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xml:space="preserve">: </w:t>
            </w:r>
          </w:p>
          <w:p w:rsidR="00782782" w:rsidRPr="009A0091" w:rsidRDefault="00782782" w:rsidP="000F15AD">
            <w:pPr>
              <w:tabs>
                <w:tab w:val="left" w:pos="930"/>
              </w:tabs>
              <w:ind w:left="144" w:right="144"/>
              <w:jc w:val="both"/>
            </w:pPr>
            <w:r>
              <w:rPr>
                <w:noProof/>
                <w:lang w:val="en-US" w:eastAsia="en-US"/>
              </w:rPr>
              <w:pict>
                <v:shape id="_x0000_s1031" type="#_x0000_t75" style="position:absolute;left:0;text-align:left;margin-left:59.4pt;margin-top:-.45pt;width:174pt;height:105pt;z-index:-251656192">
                  <v:imagedata r:id="rId19" o:title=""/>
                </v:shape>
              </w:pict>
            </w:r>
            <w:r w:rsidRPr="009A0091">
              <w:tab/>
            </w:r>
          </w:p>
        </w:tc>
      </w:tr>
      <w:tr w:rsidR="00782782" w:rsidRPr="009A0091">
        <w:tc>
          <w:tcPr>
            <w:tcW w:w="10608" w:type="dxa"/>
          </w:tcPr>
          <w:p w:rsidR="00782782" w:rsidRPr="009A0091" w:rsidRDefault="00782782" w:rsidP="000F15AD">
            <w:pPr>
              <w:ind w:left="144" w:right="144"/>
              <w:jc w:val="both"/>
            </w:pPr>
            <w:r w:rsidRPr="009A0091">
              <w:t>Câu 5: Nêu công thức tính áp suất chất rắn. Nêu rõ tên và đơn vị của từng đại lượng có mặt trong công thức.</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xml:space="preserve">: </w:t>
            </w:r>
            <w:r w:rsidRPr="000F15AD">
              <w:rPr>
                <w:i/>
                <w:iCs/>
                <w:position w:val="-24"/>
              </w:rPr>
              <w:pict>
                <v:shape id="_x0000_i1040" type="#_x0000_t75" style="width:35.25pt;height:30.75pt">
                  <v:imagedata r:id="rId20" o:title=""/>
                </v:shape>
              </w:pict>
            </w:r>
            <w:r w:rsidRPr="000F15AD">
              <w:rPr>
                <w:i/>
                <w:iCs/>
              </w:rPr>
              <w:t xml:space="preserve"> ,Trong đó: p là áp suất (đơn vị N/m</w:t>
            </w:r>
            <w:r w:rsidRPr="000F15AD">
              <w:rPr>
                <w:i/>
                <w:iCs/>
                <w:vertAlign w:val="superscript"/>
              </w:rPr>
              <w:t>2</w:t>
            </w:r>
            <w:r w:rsidRPr="000F15AD">
              <w:rPr>
                <w:i/>
                <w:iCs/>
              </w:rPr>
              <w:t xml:space="preserve"> hoặc Pa)</w:t>
            </w:r>
          </w:p>
          <w:p w:rsidR="00782782" w:rsidRPr="000F15AD" w:rsidRDefault="00782782" w:rsidP="000F15AD">
            <w:pPr>
              <w:ind w:left="144" w:right="144"/>
              <w:jc w:val="both"/>
              <w:rPr>
                <w:i/>
                <w:iCs/>
              </w:rPr>
            </w:pPr>
            <w:r w:rsidRPr="000F15AD">
              <w:rPr>
                <w:i/>
                <w:iCs/>
              </w:rPr>
              <w:t xml:space="preserve">                                           F: Áp lực (N)</w:t>
            </w:r>
          </w:p>
          <w:p w:rsidR="00782782" w:rsidRPr="009A0091" w:rsidRDefault="00782782" w:rsidP="000F15AD">
            <w:pPr>
              <w:ind w:left="144" w:right="144"/>
              <w:jc w:val="both"/>
            </w:pPr>
            <w:r w:rsidRPr="000F15AD">
              <w:rPr>
                <w:i/>
                <w:iCs/>
              </w:rPr>
              <w:t xml:space="preserve">                                           S: Diện tích mặt bị ép (m</w:t>
            </w:r>
            <w:r w:rsidRPr="000F15AD">
              <w:rPr>
                <w:i/>
                <w:iCs/>
                <w:vertAlign w:val="superscript"/>
              </w:rPr>
              <w:t>2</w:t>
            </w:r>
            <w:r w:rsidRPr="000F15AD">
              <w:rPr>
                <w:i/>
                <w:iCs/>
              </w:rPr>
              <w:t>)</w:t>
            </w:r>
          </w:p>
        </w:tc>
      </w:tr>
      <w:tr w:rsidR="00782782" w:rsidRPr="009A0091">
        <w:tc>
          <w:tcPr>
            <w:tcW w:w="10608" w:type="dxa"/>
          </w:tcPr>
          <w:p w:rsidR="00782782" w:rsidRPr="009A0091" w:rsidRDefault="00782782" w:rsidP="000F15AD">
            <w:pPr>
              <w:ind w:left="144" w:right="144"/>
              <w:jc w:val="both"/>
            </w:pPr>
            <w:r w:rsidRPr="009A0091">
              <w:t>Câu 6: Một vật tác dụng lên mặt sàn một áp suất 17 000 N/m</w:t>
            </w:r>
            <w:r w:rsidRPr="000F15AD">
              <w:rPr>
                <w:vertAlign w:val="superscript"/>
              </w:rPr>
              <w:t>2</w:t>
            </w:r>
            <w:r w:rsidRPr="009A0091">
              <w:t>. Diện tích của bàn chân tiếp xúc với mặt sàn là 0,03m</w:t>
            </w:r>
            <w:r w:rsidRPr="000F15AD">
              <w:rPr>
                <w:vertAlign w:val="superscript"/>
              </w:rPr>
              <w:t>2</w:t>
            </w:r>
            <w:r w:rsidRPr="009A0091">
              <w:t>. Hỏi trọng lượng và khối lượng của người đó.</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xml:space="preserve"> </w:t>
            </w:r>
          </w:p>
          <w:p w:rsidR="00782782" w:rsidRPr="000F15AD" w:rsidRDefault="00782782" w:rsidP="000F15AD">
            <w:pPr>
              <w:ind w:left="144" w:right="144"/>
              <w:jc w:val="both"/>
              <w:rPr>
                <w:i/>
                <w:iCs/>
              </w:rPr>
            </w:pPr>
            <w:r w:rsidRPr="000F15AD">
              <w:rPr>
                <w:i/>
                <w:iCs/>
              </w:rPr>
              <w:t xml:space="preserve">   - Trọng lượng của người đó: P = p.S = 17 000.0,03 = 510 (N)</w:t>
            </w:r>
          </w:p>
          <w:p w:rsidR="00782782" w:rsidRPr="000F15AD" w:rsidRDefault="00782782" w:rsidP="000F15AD">
            <w:pPr>
              <w:ind w:left="144" w:right="144"/>
              <w:jc w:val="both"/>
              <w:rPr>
                <w:i/>
                <w:iCs/>
              </w:rPr>
            </w:pPr>
            <w:r w:rsidRPr="000F15AD">
              <w:rPr>
                <w:i/>
                <w:iCs/>
              </w:rPr>
              <w:t xml:space="preserve">   - Khối lượng của người ấy: m = </w:t>
            </w:r>
            <w:r w:rsidRPr="000F15AD">
              <w:rPr>
                <w:i/>
                <w:iCs/>
                <w:position w:val="-24"/>
              </w:rPr>
              <w:pict>
                <v:shape id="_x0000_i1041" type="#_x0000_t75" style="width:15.75pt;height:30.75pt">
                  <v:imagedata r:id="rId21" o:title=""/>
                </v:shape>
              </w:pict>
            </w:r>
            <w:r w:rsidRPr="000F15AD">
              <w:rPr>
                <w:i/>
                <w:iCs/>
              </w:rPr>
              <w:t>=</w:t>
            </w:r>
            <w:r w:rsidRPr="000F15AD">
              <w:rPr>
                <w:i/>
                <w:iCs/>
                <w:position w:val="-4"/>
              </w:rPr>
              <w:pict>
                <v:shape id="_x0000_i1042" type="#_x0000_t75" style="width:9pt;height:14.25pt">
                  <v:imagedata r:id="rId22" o:title=""/>
                </v:shape>
              </w:pict>
            </w:r>
            <w:r w:rsidRPr="000F15AD">
              <w:rPr>
                <w:i/>
                <w:iCs/>
              </w:rPr>
              <w:t>51 (kg)</w:t>
            </w:r>
          </w:p>
        </w:tc>
      </w:tr>
      <w:tr w:rsidR="00782782" w:rsidRPr="009A0091">
        <w:tc>
          <w:tcPr>
            <w:tcW w:w="10608" w:type="dxa"/>
          </w:tcPr>
          <w:p w:rsidR="00782782" w:rsidRPr="009A0091" w:rsidRDefault="00782782" w:rsidP="000F15AD">
            <w:pPr>
              <w:ind w:left="144" w:right="144"/>
              <w:jc w:val="both"/>
            </w:pPr>
            <w:r w:rsidRPr="009A0091">
              <w:t>Câu 7:  a) Để tăng áp suất ta phải làm gì?</w:t>
            </w:r>
          </w:p>
          <w:p w:rsidR="00782782" w:rsidRPr="009A0091" w:rsidRDefault="00782782" w:rsidP="000F15AD">
            <w:pPr>
              <w:ind w:left="144" w:right="144"/>
              <w:jc w:val="both"/>
            </w:pPr>
            <w:r w:rsidRPr="009A0091">
              <w:t xml:space="preserve">            b) Hãy chỉ ra cách làm tăng áp suất khi sử dụng dao trong gia đình em.</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xml:space="preserve"> </w:t>
            </w:r>
          </w:p>
          <w:p w:rsidR="00782782" w:rsidRPr="000F15AD" w:rsidRDefault="00782782" w:rsidP="000F15AD">
            <w:pPr>
              <w:numPr>
                <w:ilvl w:val="0"/>
                <w:numId w:val="20"/>
              </w:numPr>
              <w:ind w:left="144" w:right="144"/>
              <w:jc w:val="both"/>
              <w:rPr>
                <w:i/>
                <w:iCs/>
              </w:rPr>
            </w:pPr>
            <w:r w:rsidRPr="000F15AD">
              <w:rPr>
                <w:i/>
                <w:iCs/>
              </w:rPr>
              <w:t>Để tăng áp suất ta phải tăng áp lực hoặc giảm diện tích bị ép (hoặc cùng lúc cả hai).</w:t>
            </w:r>
          </w:p>
          <w:p w:rsidR="00782782" w:rsidRPr="009A0091" w:rsidRDefault="00782782" w:rsidP="000F15AD">
            <w:pPr>
              <w:numPr>
                <w:ilvl w:val="0"/>
                <w:numId w:val="20"/>
              </w:numPr>
              <w:ind w:left="144" w:right="144"/>
              <w:jc w:val="both"/>
            </w:pPr>
            <w:r w:rsidRPr="000F15AD">
              <w:rPr>
                <w:i/>
                <w:iCs/>
              </w:rPr>
              <w:t>Để tăng áp suất của dao ta cần tăng áp lực hoặc là mài mỏng lưỡi dao.</w:t>
            </w:r>
          </w:p>
        </w:tc>
      </w:tr>
      <w:tr w:rsidR="00782782" w:rsidRPr="009A0091">
        <w:tc>
          <w:tcPr>
            <w:tcW w:w="10608" w:type="dxa"/>
          </w:tcPr>
          <w:p w:rsidR="00782782" w:rsidRPr="009A0091" w:rsidRDefault="00782782" w:rsidP="000F15AD">
            <w:pPr>
              <w:ind w:left="144" w:right="144"/>
            </w:pPr>
            <w:r w:rsidRPr="000F15AD">
              <w:rPr>
                <w:b/>
                <w:bCs/>
              </w:rPr>
              <w:t>Bài 8:</w:t>
            </w:r>
            <w:r w:rsidRPr="009A0091">
              <w:t xml:space="preserve"> Một người có khối lượng 60 kg, diện tích của cả 2 bàn chân là 6dm</w:t>
            </w:r>
            <w:r w:rsidRPr="000F15AD">
              <w:rPr>
                <w:vertAlign w:val="superscript"/>
              </w:rPr>
              <w:t>2</w:t>
            </w:r>
            <w:r w:rsidRPr="009A0091">
              <w:t>. Tính áp suất của người này lên trên mặt đất.Theo em, người đó phải làm gì để áp suất nói trên được tăng lên gấp đôi.</w:t>
            </w:r>
          </w:p>
        </w:tc>
      </w:tr>
      <w:tr w:rsidR="00782782" w:rsidRPr="009A0091">
        <w:tc>
          <w:tcPr>
            <w:tcW w:w="10608" w:type="dxa"/>
          </w:tcPr>
          <w:p w:rsidR="00782782" w:rsidRPr="000F15AD" w:rsidRDefault="00782782" w:rsidP="000F15AD">
            <w:pPr>
              <w:ind w:left="144" w:right="144"/>
              <w:rPr>
                <w:i/>
                <w:iCs/>
              </w:rPr>
            </w:pPr>
            <w:r w:rsidRPr="000F15AD">
              <w:rPr>
                <w:b/>
                <w:bCs/>
                <w:i/>
                <w:iCs/>
                <w:u w:val="single"/>
              </w:rPr>
              <w:t>Đáp án</w:t>
            </w:r>
            <w:r w:rsidRPr="000F15AD">
              <w:rPr>
                <w:i/>
                <w:iCs/>
              </w:rPr>
              <w:t xml:space="preserve"> </w:t>
            </w:r>
          </w:p>
          <w:p w:rsidR="00782782" w:rsidRPr="000F15AD" w:rsidRDefault="00782782" w:rsidP="000F15AD">
            <w:pPr>
              <w:ind w:left="144" w:right="144"/>
              <w:rPr>
                <w:i/>
                <w:iCs/>
              </w:rPr>
            </w:pPr>
            <w:r w:rsidRPr="000F15AD">
              <w:rPr>
                <w:i/>
                <w:iCs/>
              </w:rPr>
              <w:t xml:space="preserve">      P = 10m = 60.10 = 600(N) ; S = 6 (dm</w:t>
            </w:r>
            <w:r w:rsidRPr="000F15AD">
              <w:rPr>
                <w:i/>
                <w:iCs/>
                <w:vertAlign w:val="superscript"/>
              </w:rPr>
              <w:t>2</w:t>
            </w:r>
            <w:r w:rsidRPr="000F15AD">
              <w:rPr>
                <w:i/>
                <w:iCs/>
              </w:rPr>
              <w:t>) = 6.10</w:t>
            </w:r>
            <w:r w:rsidRPr="000F15AD">
              <w:rPr>
                <w:i/>
                <w:iCs/>
                <w:vertAlign w:val="superscript"/>
              </w:rPr>
              <w:t xml:space="preserve">-2 </w:t>
            </w:r>
            <w:r w:rsidRPr="000F15AD">
              <w:rPr>
                <w:i/>
                <w:iCs/>
              </w:rPr>
              <w:t>(m</w:t>
            </w:r>
            <w:r w:rsidRPr="000F15AD">
              <w:rPr>
                <w:i/>
                <w:iCs/>
                <w:vertAlign w:val="superscript"/>
              </w:rPr>
              <w:t>2</w:t>
            </w:r>
            <w:r w:rsidRPr="000F15AD">
              <w:rPr>
                <w:i/>
                <w:iCs/>
              </w:rPr>
              <w:t xml:space="preserve">) ; P = </w:t>
            </w:r>
            <w:r w:rsidRPr="000F15AD">
              <w:rPr>
                <w:i/>
                <w:iCs/>
                <w:position w:val="-24"/>
              </w:rPr>
              <w:pict>
                <v:shape id="_x0000_i1043" type="#_x0000_t75" style="width:129pt;height:30.75pt">
                  <v:imagedata r:id="rId23" o:title=""/>
                </v:shape>
              </w:pict>
            </w:r>
          </w:p>
          <w:p w:rsidR="00782782" w:rsidRPr="000F15AD" w:rsidRDefault="00782782" w:rsidP="000F15AD">
            <w:pPr>
              <w:ind w:left="144" w:right="144"/>
              <w:rPr>
                <w:i/>
                <w:iCs/>
              </w:rPr>
            </w:pPr>
            <w:r w:rsidRPr="000F15AD">
              <w:rPr>
                <w:i/>
                <w:iCs/>
              </w:rPr>
              <w:t xml:space="preserve">      Để áp suất trên tăng gấp đôi, người đó có thể thực hiện 1 trong 2 cách sau:</w:t>
            </w:r>
          </w:p>
          <w:p w:rsidR="00782782" w:rsidRPr="000F15AD" w:rsidRDefault="00782782" w:rsidP="000F15AD">
            <w:pPr>
              <w:ind w:left="144" w:right="144"/>
              <w:rPr>
                <w:i/>
                <w:iCs/>
              </w:rPr>
            </w:pPr>
            <w:r w:rsidRPr="000F15AD">
              <w:rPr>
                <w:i/>
                <w:iCs/>
              </w:rPr>
              <w:t xml:space="preserve">        + Mang thêm một vật nặng có khối lượng 60kg (tăng áp lực lên 2 lần )</w:t>
            </w:r>
          </w:p>
          <w:p w:rsidR="00782782" w:rsidRPr="000F15AD" w:rsidRDefault="00782782" w:rsidP="000F15AD">
            <w:pPr>
              <w:ind w:left="144" w:right="144"/>
              <w:rPr>
                <w:i/>
                <w:iCs/>
              </w:rPr>
            </w:pPr>
            <w:r w:rsidRPr="000F15AD">
              <w:rPr>
                <w:i/>
                <w:iCs/>
              </w:rPr>
              <w:t xml:space="preserve">        + Đứng bằng một chân (giảm diện tích mặt bị ép đi 2 lần)</w:t>
            </w:r>
          </w:p>
        </w:tc>
      </w:tr>
      <w:tr w:rsidR="00782782" w:rsidRPr="009A0091">
        <w:tc>
          <w:tcPr>
            <w:tcW w:w="10608" w:type="dxa"/>
          </w:tcPr>
          <w:p w:rsidR="00782782" w:rsidRPr="009A0091" w:rsidRDefault="00782782" w:rsidP="000F15AD">
            <w:pPr>
              <w:ind w:left="144" w:right="144"/>
              <w:jc w:val="both"/>
            </w:pPr>
            <w:r w:rsidRPr="009A0091">
              <w:t>Câu 9: Nêu công thức tính áp suất chất lỏng. Nêu rõ tên và đơn vị của từng đại lượng có mặt trong công thức.</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xml:space="preserve">  CT: p = d.h , trong đó: p là áp suất ở đáy cột chất lỏng ( Pa)</w:t>
            </w:r>
          </w:p>
          <w:p w:rsidR="00782782" w:rsidRPr="000F15AD" w:rsidRDefault="00782782" w:rsidP="000F15AD">
            <w:pPr>
              <w:ind w:left="144" w:right="144"/>
              <w:jc w:val="both"/>
              <w:rPr>
                <w:i/>
                <w:iCs/>
              </w:rPr>
            </w:pPr>
            <w:r w:rsidRPr="000F15AD">
              <w:rPr>
                <w:i/>
                <w:iCs/>
              </w:rPr>
              <w:t xml:space="preserve">                                                     d: Là trọng lượng riêng của chất lỏng (N/m</w:t>
            </w:r>
            <w:r w:rsidRPr="000F15AD">
              <w:rPr>
                <w:i/>
                <w:iCs/>
                <w:vertAlign w:val="superscript"/>
              </w:rPr>
              <w:t>3</w:t>
            </w:r>
            <w:r w:rsidRPr="000F15AD">
              <w:rPr>
                <w:i/>
                <w:iCs/>
              </w:rPr>
              <w:t>)</w:t>
            </w:r>
          </w:p>
          <w:p w:rsidR="00782782" w:rsidRPr="009A0091" w:rsidRDefault="00782782" w:rsidP="000F15AD">
            <w:pPr>
              <w:ind w:left="144" w:right="144"/>
              <w:jc w:val="both"/>
            </w:pPr>
            <w:r w:rsidRPr="000F15AD">
              <w:rPr>
                <w:i/>
                <w:iCs/>
              </w:rPr>
              <w:t xml:space="preserve">                                                     h: Là chiều cao của cột chất lỏng (m)</w:t>
            </w:r>
          </w:p>
        </w:tc>
      </w:tr>
      <w:tr w:rsidR="00782782" w:rsidRPr="009A0091">
        <w:tc>
          <w:tcPr>
            <w:tcW w:w="10608" w:type="dxa"/>
          </w:tcPr>
          <w:p w:rsidR="00782782" w:rsidRPr="009A0091" w:rsidRDefault="00782782" w:rsidP="000F15AD">
            <w:pPr>
              <w:ind w:left="144" w:right="144"/>
              <w:jc w:val="both"/>
            </w:pPr>
            <w:r w:rsidRPr="009A0091">
              <w:t>Câu 10: Tại sao khi lặn xuống biển, người thợ lặn phải mặc  bộ áo lặn chịu áp suất lớn?</w:t>
            </w:r>
          </w:p>
        </w:tc>
      </w:tr>
      <w:tr w:rsidR="00782782" w:rsidRPr="009A0091">
        <w:tc>
          <w:tcPr>
            <w:tcW w:w="10608" w:type="dxa"/>
          </w:tcPr>
          <w:p w:rsidR="00782782" w:rsidRPr="009A0091" w:rsidRDefault="00782782" w:rsidP="000F15AD">
            <w:pPr>
              <w:ind w:left="144" w:right="144"/>
              <w:jc w:val="both"/>
            </w:pPr>
            <w:r w:rsidRPr="000F15AD">
              <w:rPr>
                <w:b/>
                <w:bCs/>
                <w:i/>
                <w:iCs/>
                <w:u w:val="single"/>
              </w:rPr>
              <w:t>Đáp án</w:t>
            </w:r>
            <w:r w:rsidRPr="000F15AD">
              <w:rPr>
                <w:i/>
                <w:iCs/>
              </w:rPr>
              <w:t>: Vì khi lặn sâu xuống biển thì áp suất chất lỏng gây nên đến hàng nghìn N/m</w:t>
            </w:r>
            <w:r w:rsidRPr="000F15AD">
              <w:rPr>
                <w:i/>
                <w:iCs/>
                <w:vertAlign w:val="superscript"/>
              </w:rPr>
              <w:t>2</w:t>
            </w:r>
            <w:r w:rsidRPr="000F15AD">
              <w:rPr>
                <w:i/>
                <w:iCs/>
              </w:rPr>
              <w:t>, người thợ lặn không mặc bộ đồ lặn chịu áp suất lớn thì không thể chịu nổi áp suất này.</w:t>
            </w:r>
          </w:p>
        </w:tc>
      </w:tr>
      <w:tr w:rsidR="00782782" w:rsidRPr="009A0091">
        <w:tc>
          <w:tcPr>
            <w:tcW w:w="10608" w:type="dxa"/>
          </w:tcPr>
          <w:p w:rsidR="00782782" w:rsidRPr="009A0091" w:rsidRDefault="00782782" w:rsidP="000F15AD">
            <w:pPr>
              <w:ind w:left="144" w:right="144"/>
              <w:jc w:val="both"/>
            </w:pPr>
            <w:r w:rsidRPr="009A0091">
              <w:t>Câu 11: Một thùng cao 1,2m đựng đầy nước. Tính áp suất của nưới lên đáy thùng và lên một điểm cách đáy thùng 0,4m (biết trọng lượng riêng  của nước là 10 000N/m</w:t>
            </w:r>
            <w:r w:rsidRPr="000F15AD">
              <w:rPr>
                <w:vertAlign w:val="superscript"/>
              </w:rPr>
              <w:t>3</w:t>
            </w:r>
            <w:r w:rsidRPr="009A0091">
              <w:t>).</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p</w:t>
            </w:r>
            <w:r w:rsidRPr="000F15AD">
              <w:rPr>
                <w:i/>
                <w:iCs/>
                <w:vertAlign w:val="subscript"/>
              </w:rPr>
              <w:t>1</w:t>
            </w:r>
            <w:r w:rsidRPr="000F15AD">
              <w:rPr>
                <w:i/>
                <w:iCs/>
              </w:rPr>
              <w:t xml:space="preserve"> = d.h</w:t>
            </w:r>
            <w:r w:rsidRPr="000F15AD">
              <w:rPr>
                <w:i/>
                <w:iCs/>
                <w:vertAlign w:val="subscript"/>
              </w:rPr>
              <w:t>1</w:t>
            </w:r>
            <w:r w:rsidRPr="000F15AD">
              <w:rPr>
                <w:i/>
                <w:iCs/>
              </w:rPr>
              <w:t xml:space="preserve"> = 10 000.1,2 = 12 000 (N/m</w:t>
            </w:r>
            <w:r w:rsidRPr="000F15AD">
              <w:rPr>
                <w:i/>
                <w:iCs/>
                <w:vertAlign w:val="superscript"/>
              </w:rPr>
              <w:t>2</w:t>
            </w:r>
            <w:r w:rsidRPr="000F15AD">
              <w:rPr>
                <w:i/>
                <w:iCs/>
              </w:rPr>
              <w:t>)</w:t>
            </w:r>
          </w:p>
          <w:p w:rsidR="00782782" w:rsidRPr="000F15AD" w:rsidRDefault="00782782" w:rsidP="000F15AD">
            <w:pPr>
              <w:ind w:left="144" w:right="144"/>
              <w:jc w:val="both"/>
              <w:rPr>
                <w:i/>
                <w:iCs/>
              </w:rPr>
            </w:pPr>
            <w:r w:rsidRPr="000F15AD">
              <w:rPr>
                <w:i/>
                <w:iCs/>
              </w:rPr>
              <w:t xml:space="preserve">             P</w:t>
            </w:r>
            <w:r w:rsidRPr="000F15AD">
              <w:rPr>
                <w:i/>
                <w:iCs/>
                <w:vertAlign w:val="subscript"/>
              </w:rPr>
              <w:t>2</w:t>
            </w:r>
            <w:r w:rsidRPr="000F15AD">
              <w:rPr>
                <w:i/>
                <w:iCs/>
              </w:rPr>
              <w:t xml:space="preserve"> = d.h</w:t>
            </w:r>
            <w:r w:rsidRPr="000F15AD">
              <w:rPr>
                <w:i/>
                <w:iCs/>
                <w:vertAlign w:val="subscript"/>
              </w:rPr>
              <w:t>2</w:t>
            </w:r>
            <w:r w:rsidRPr="000F15AD">
              <w:rPr>
                <w:i/>
                <w:iCs/>
              </w:rPr>
              <w:t xml:space="preserve"> = 10 000.(1,2 – 0,4) = 8 000 (N/m</w:t>
            </w:r>
            <w:r w:rsidRPr="000F15AD">
              <w:rPr>
                <w:i/>
                <w:iCs/>
                <w:vertAlign w:val="superscript"/>
              </w:rPr>
              <w:t>2</w:t>
            </w:r>
            <w:r w:rsidRPr="000F15AD">
              <w:rPr>
                <w:i/>
                <w:iCs/>
              </w:rPr>
              <w:t>)</w:t>
            </w:r>
          </w:p>
        </w:tc>
      </w:tr>
      <w:tr w:rsidR="00782782" w:rsidRPr="009A0091">
        <w:tc>
          <w:tcPr>
            <w:tcW w:w="10608" w:type="dxa"/>
          </w:tcPr>
          <w:p w:rsidR="00782782" w:rsidRPr="009A0091" w:rsidRDefault="00782782" w:rsidP="000F15AD">
            <w:pPr>
              <w:ind w:left="144" w:right="144"/>
              <w:jc w:val="both"/>
            </w:pPr>
            <w:r w:rsidRPr="000F15AD">
              <w:rPr>
                <w:b/>
                <w:bCs/>
              </w:rPr>
              <w:t>Câu 12:</w:t>
            </w:r>
            <w:r w:rsidRPr="009A0091">
              <w:t xml:space="preserve"> (Nâng cao) Vì sao nhà du hành vũ trụ khi đi ra khoảng không vũ trụ phải mặc một bộ áo giáp?</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Vì khoảng không vũ trụ không có không khí, áp suất bên ngoài khoảng không rất nhỏ so với áp suất trong cơ thể. Vì thế, những nơi da non dễ bị rách ra, phải mặc bộ áo giáp để bảo vệ cơ thể.</w:t>
            </w:r>
          </w:p>
        </w:tc>
      </w:tr>
      <w:tr w:rsidR="00782782" w:rsidRPr="009A0091">
        <w:tc>
          <w:tcPr>
            <w:tcW w:w="10608" w:type="dxa"/>
          </w:tcPr>
          <w:p w:rsidR="00782782" w:rsidRPr="009A0091" w:rsidRDefault="00782782" w:rsidP="000F15AD">
            <w:pPr>
              <w:ind w:left="144" w:right="144"/>
              <w:jc w:val="both"/>
            </w:pPr>
            <w:r w:rsidRPr="009A0091">
              <w:t>Câu 13: Nêu công thức tính lực đẩy acsimet lên một vật nhúng chìm trong chất lỏng. Nêu rõ tên và đơn vị của từng đại lượng có mặt trong công thức.</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xml:space="preserve"> CT: F</w:t>
            </w:r>
            <w:r w:rsidRPr="000F15AD">
              <w:rPr>
                <w:i/>
                <w:iCs/>
                <w:vertAlign w:val="subscript"/>
              </w:rPr>
              <w:t>A</w:t>
            </w:r>
            <w:r w:rsidRPr="000F15AD">
              <w:rPr>
                <w:i/>
                <w:iCs/>
              </w:rPr>
              <w:t xml:space="preserve"> = d.V, trong đó: F</w:t>
            </w:r>
            <w:r w:rsidRPr="000F15AD">
              <w:rPr>
                <w:i/>
                <w:iCs/>
                <w:vertAlign w:val="subscript"/>
              </w:rPr>
              <w:t>A</w:t>
            </w:r>
            <w:r w:rsidRPr="000F15AD">
              <w:rPr>
                <w:i/>
                <w:iCs/>
              </w:rPr>
              <w:t xml:space="preserve"> là lực đẩy acsimet (N)</w:t>
            </w:r>
          </w:p>
          <w:p w:rsidR="00782782" w:rsidRPr="000F15AD" w:rsidRDefault="00782782" w:rsidP="000F15AD">
            <w:pPr>
              <w:ind w:left="144" w:right="144"/>
              <w:jc w:val="both"/>
              <w:rPr>
                <w:i/>
                <w:iCs/>
              </w:rPr>
            </w:pPr>
            <w:r w:rsidRPr="000F15AD">
              <w:rPr>
                <w:i/>
                <w:iCs/>
              </w:rPr>
              <w:t xml:space="preserve">                                                      d là trọng lượng riêng của chất lỏng (N/m</w:t>
            </w:r>
            <w:r w:rsidRPr="000F15AD">
              <w:rPr>
                <w:i/>
                <w:iCs/>
                <w:vertAlign w:val="superscript"/>
              </w:rPr>
              <w:t>3</w:t>
            </w:r>
            <w:r w:rsidRPr="000F15AD">
              <w:rPr>
                <w:i/>
                <w:iCs/>
              </w:rPr>
              <w:t>)</w:t>
            </w:r>
          </w:p>
          <w:p w:rsidR="00782782" w:rsidRPr="009A0091" w:rsidRDefault="00782782" w:rsidP="000F15AD">
            <w:pPr>
              <w:ind w:left="144" w:right="144"/>
              <w:jc w:val="both"/>
            </w:pPr>
            <w:r w:rsidRPr="000F15AD">
              <w:rPr>
                <w:i/>
                <w:iCs/>
              </w:rPr>
              <w:t xml:space="preserve">                                                      V là thể tích của phần chất lỏng bị vật chiếm chỗ (m</w:t>
            </w:r>
            <w:r w:rsidRPr="000F15AD">
              <w:rPr>
                <w:i/>
                <w:iCs/>
                <w:vertAlign w:val="superscript"/>
              </w:rPr>
              <w:t>3</w:t>
            </w:r>
            <w:r w:rsidRPr="000F15AD">
              <w:rPr>
                <w:i/>
                <w:iCs/>
              </w:rPr>
              <w:t>)</w:t>
            </w:r>
          </w:p>
        </w:tc>
      </w:tr>
      <w:tr w:rsidR="00782782" w:rsidRPr="009A0091">
        <w:tc>
          <w:tcPr>
            <w:tcW w:w="10608" w:type="dxa"/>
          </w:tcPr>
          <w:p w:rsidR="00782782" w:rsidRPr="009A0091" w:rsidRDefault="00782782" w:rsidP="000F15AD">
            <w:pPr>
              <w:ind w:left="144" w:right="144"/>
              <w:jc w:val="both"/>
            </w:pPr>
            <w:r w:rsidRPr="009A0091">
              <w:t>Câu 14: Hai thỏi đồng có cùng thể tích, một thỏi nhúng chìm trong nước, một thỏi nhúng chìm trong dầu. Thỏi nào chịu lực đẩy Ác-si-mét lớn hơn?</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xml:space="preserve"> Thỏi nhúng trong nước chịu lực đẩy Ác-si-mét lớn hơn vì trọng lượng riêng của nước lớn hơn trọng lượng riêng của dầu (do cùng thể tích).</w:t>
            </w:r>
          </w:p>
        </w:tc>
      </w:tr>
      <w:tr w:rsidR="00782782" w:rsidRPr="009A0091">
        <w:tc>
          <w:tcPr>
            <w:tcW w:w="10608" w:type="dxa"/>
          </w:tcPr>
          <w:p w:rsidR="00782782" w:rsidRPr="009A0091" w:rsidRDefault="00782782" w:rsidP="000F15AD">
            <w:pPr>
              <w:ind w:left="144" w:right="144"/>
              <w:jc w:val="both"/>
            </w:pPr>
            <w:r w:rsidRPr="009A0091">
              <w:t>Câu 15: Một khúc gỗ có thể tích là 0.05m</w:t>
            </w:r>
            <w:r w:rsidRPr="000F15AD">
              <w:rPr>
                <w:vertAlign w:val="superscript"/>
              </w:rPr>
              <w:t>3</w:t>
            </w:r>
            <w:r w:rsidRPr="009A0091">
              <w:t xml:space="preserve"> được nhúng chìm trong nước. Tính lực đẩy Ác-si-mét lên khúc gỗ, biết rằng trọng lượng riêng của nước là 10 000N/m</w:t>
            </w:r>
            <w:r w:rsidRPr="000F15AD">
              <w:rPr>
                <w:vertAlign w:val="superscript"/>
              </w:rPr>
              <w:t>3</w:t>
            </w:r>
            <w:r w:rsidRPr="009A0091">
              <w:t>.</w:t>
            </w:r>
          </w:p>
        </w:tc>
      </w:tr>
      <w:tr w:rsidR="00782782" w:rsidRPr="009A0091">
        <w:tc>
          <w:tcPr>
            <w:tcW w:w="10608" w:type="dxa"/>
          </w:tcPr>
          <w:p w:rsidR="00782782" w:rsidRPr="009A0091" w:rsidRDefault="00782782" w:rsidP="000F15AD">
            <w:pPr>
              <w:ind w:left="144" w:right="144"/>
              <w:jc w:val="both"/>
            </w:pPr>
            <w:r w:rsidRPr="000F15AD">
              <w:rPr>
                <w:b/>
                <w:bCs/>
                <w:i/>
                <w:iCs/>
                <w:u w:val="single"/>
              </w:rPr>
              <w:t>Đáp án</w:t>
            </w:r>
            <w:r w:rsidRPr="000F15AD">
              <w:rPr>
                <w:i/>
                <w:iCs/>
              </w:rPr>
              <w:t>:F</w:t>
            </w:r>
            <w:r w:rsidRPr="000F15AD">
              <w:rPr>
                <w:i/>
                <w:iCs/>
                <w:vertAlign w:val="subscript"/>
              </w:rPr>
              <w:t>A</w:t>
            </w:r>
            <w:r w:rsidRPr="000F15AD">
              <w:rPr>
                <w:i/>
                <w:iCs/>
              </w:rPr>
              <w:t xml:space="preserve"> = d.V = 10 000.0,05=500N</w:t>
            </w:r>
          </w:p>
        </w:tc>
      </w:tr>
      <w:tr w:rsidR="00782782" w:rsidRPr="009A0091">
        <w:tc>
          <w:tcPr>
            <w:tcW w:w="10608" w:type="dxa"/>
          </w:tcPr>
          <w:p w:rsidR="00782782" w:rsidRPr="009A0091" w:rsidRDefault="00782782" w:rsidP="000F15AD">
            <w:pPr>
              <w:ind w:left="144" w:right="144"/>
              <w:jc w:val="both"/>
            </w:pPr>
            <w:r w:rsidRPr="009A0091">
              <w:t>Câu 16: Hãy nêu điều kiện để vật nổi, vật chìm, vật lơ lững?</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Với P là trọng lượng của vật, nhúng chìm trong chất lỏng F</w:t>
            </w:r>
            <w:r w:rsidRPr="000F15AD">
              <w:rPr>
                <w:i/>
                <w:iCs/>
                <w:vertAlign w:val="subscript"/>
              </w:rPr>
              <w:t>A</w:t>
            </w:r>
            <w:r w:rsidRPr="000F15AD">
              <w:rPr>
                <w:i/>
                <w:iCs/>
              </w:rPr>
              <w:t xml:space="preserve"> là lực đẩy Ác-si-mét tác dụng lên vật, thì nếu:</w:t>
            </w:r>
          </w:p>
          <w:p w:rsidR="00782782" w:rsidRPr="000F15AD" w:rsidRDefault="00782782" w:rsidP="000F15AD">
            <w:pPr>
              <w:ind w:left="144" w:right="144"/>
              <w:jc w:val="both"/>
              <w:rPr>
                <w:i/>
                <w:iCs/>
              </w:rPr>
            </w:pPr>
            <w:r w:rsidRPr="000F15AD">
              <w:rPr>
                <w:i/>
                <w:iCs/>
              </w:rPr>
              <w:t>+) P &gt; F</w:t>
            </w:r>
            <w:r w:rsidRPr="000F15AD">
              <w:rPr>
                <w:i/>
                <w:iCs/>
                <w:vertAlign w:val="subscript"/>
              </w:rPr>
              <w:t>A</w:t>
            </w:r>
            <w:r w:rsidRPr="000F15AD">
              <w:rPr>
                <w:i/>
                <w:iCs/>
              </w:rPr>
              <w:t xml:space="preserve"> thì vật sẽ chìm xuống;</w:t>
            </w:r>
          </w:p>
          <w:p w:rsidR="00782782" w:rsidRPr="000F15AD" w:rsidRDefault="00782782" w:rsidP="000F15AD">
            <w:pPr>
              <w:ind w:left="144" w:right="144"/>
              <w:jc w:val="both"/>
              <w:rPr>
                <w:i/>
                <w:iCs/>
              </w:rPr>
            </w:pPr>
            <w:r w:rsidRPr="000F15AD">
              <w:rPr>
                <w:i/>
                <w:iCs/>
              </w:rPr>
              <w:t>+) P = F</w:t>
            </w:r>
            <w:r w:rsidRPr="000F15AD">
              <w:rPr>
                <w:i/>
                <w:iCs/>
                <w:vertAlign w:val="subscript"/>
              </w:rPr>
              <w:t>A</w:t>
            </w:r>
            <w:r w:rsidRPr="000F15AD">
              <w:rPr>
                <w:i/>
                <w:iCs/>
              </w:rPr>
              <w:t xml:space="preserve"> thì vật sẽ lơ lững trong chất lỏng;</w:t>
            </w:r>
          </w:p>
          <w:p w:rsidR="00782782" w:rsidRPr="000F15AD" w:rsidRDefault="00782782" w:rsidP="000F15AD">
            <w:pPr>
              <w:ind w:left="144" w:right="144"/>
              <w:jc w:val="both"/>
              <w:rPr>
                <w:i/>
                <w:iCs/>
              </w:rPr>
            </w:pPr>
            <w:r w:rsidRPr="000F15AD">
              <w:rPr>
                <w:i/>
                <w:iCs/>
              </w:rPr>
              <w:t>+) P &lt; F</w:t>
            </w:r>
            <w:r w:rsidRPr="000F15AD">
              <w:rPr>
                <w:i/>
                <w:iCs/>
                <w:vertAlign w:val="subscript"/>
              </w:rPr>
              <w:t>A</w:t>
            </w:r>
            <w:r w:rsidRPr="000F15AD">
              <w:rPr>
                <w:i/>
                <w:iCs/>
              </w:rPr>
              <w:t xml:space="preserve"> thì vật sẽ nổi lên.</w:t>
            </w:r>
          </w:p>
        </w:tc>
      </w:tr>
      <w:tr w:rsidR="00782782" w:rsidRPr="009A0091">
        <w:tc>
          <w:tcPr>
            <w:tcW w:w="10608" w:type="dxa"/>
          </w:tcPr>
          <w:p w:rsidR="00782782" w:rsidRPr="009A0091" w:rsidRDefault="00782782" w:rsidP="000F15AD">
            <w:pPr>
              <w:ind w:left="144" w:right="144"/>
              <w:jc w:val="both"/>
            </w:pPr>
            <w:r w:rsidRPr="009A0091">
              <w:t>Câu 17: Một chiếc sà lan nổi trên mặt nước và thể tích phần ngập trong nước của sà lan là 4m</w:t>
            </w:r>
            <w:r w:rsidRPr="000F15AD">
              <w:rPr>
                <w:vertAlign w:val="superscript"/>
              </w:rPr>
              <w:t>3</w:t>
            </w:r>
            <w:r w:rsidRPr="009A0091">
              <w:t>. Xác định trọng lượng của sà lan biết trọng lượng riêng của nước là 10 000N/m</w:t>
            </w:r>
            <w:r w:rsidRPr="000F15AD">
              <w:rPr>
                <w:vertAlign w:val="superscript"/>
              </w:rPr>
              <w:t>3</w:t>
            </w:r>
            <w:r w:rsidRPr="009A0091">
              <w:t>.</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Vì sà lan đang nổi trên mặt nước nên trọng lượng của sà lan bằng độ lớn của lực đẩy Ác-si-met tác dụng lên sà lan.</w:t>
            </w:r>
          </w:p>
          <w:p w:rsidR="00782782" w:rsidRPr="009A0091" w:rsidRDefault="00782782" w:rsidP="000F15AD">
            <w:pPr>
              <w:ind w:left="144" w:right="144"/>
              <w:jc w:val="both"/>
            </w:pPr>
            <w:r w:rsidRPr="000F15AD">
              <w:rPr>
                <w:i/>
                <w:iCs/>
              </w:rPr>
              <w:t>P = F</w:t>
            </w:r>
            <w:r w:rsidRPr="000F15AD">
              <w:rPr>
                <w:i/>
                <w:iCs/>
                <w:vertAlign w:val="subscript"/>
              </w:rPr>
              <w:t>A</w:t>
            </w:r>
            <w:r w:rsidRPr="000F15AD">
              <w:rPr>
                <w:i/>
                <w:iCs/>
              </w:rPr>
              <w:t xml:space="preserve"> = d.V = 10 000.4 = 40 000N.</w:t>
            </w:r>
          </w:p>
        </w:tc>
      </w:tr>
      <w:tr w:rsidR="00782782" w:rsidRPr="009A0091">
        <w:tc>
          <w:tcPr>
            <w:tcW w:w="10608" w:type="dxa"/>
          </w:tcPr>
          <w:p w:rsidR="00782782" w:rsidRPr="009A0091" w:rsidRDefault="00782782" w:rsidP="000F15AD">
            <w:pPr>
              <w:ind w:left="144" w:right="144"/>
              <w:jc w:val="both"/>
            </w:pPr>
            <w:r w:rsidRPr="009A0091">
              <w:t xml:space="preserve">Câu 18: </w:t>
            </w:r>
          </w:p>
          <w:p w:rsidR="00782782" w:rsidRPr="009A0091" w:rsidRDefault="00782782" w:rsidP="000F15AD">
            <w:pPr>
              <w:ind w:left="144" w:right="144"/>
              <w:jc w:val="both"/>
            </w:pPr>
            <w:r w:rsidRPr="009A0091">
              <w:t xml:space="preserve">   a) Khi nào có công cơ học?</w:t>
            </w:r>
          </w:p>
          <w:p w:rsidR="00782782" w:rsidRPr="009A0091" w:rsidRDefault="00782782" w:rsidP="000F15AD">
            <w:pPr>
              <w:ind w:left="144" w:right="144"/>
              <w:jc w:val="both"/>
            </w:pPr>
            <w:r w:rsidRPr="009A0091">
              <w:t xml:space="preserve">   b) Nêu công thức tính công cơ học. Nêu rõ tên và đơn vị của từng đại lượng có mặt trong công thức.</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Đáp án</w:t>
            </w:r>
            <w:r w:rsidRPr="000F15AD">
              <w:rPr>
                <w:i/>
                <w:iCs/>
              </w:rPr>
              <w:t>: a) Chỉ có công cơ học khi có lực tác dụng vào vật làm cho vật chuyển dời.</w:t>
            </w:r>
          </w:p>
          <w:p w:rsidR="00782782" w:rsidRPr="000F15AD" w:rsidRDefault="00782782" w:rsidP="000F15AD">
            <w:pPr>
              <w:ind w:left="144" w:right="144"/>
              <w:jc w:val="both"/>
              <w:rPr>
                <w:i/>
                <w:iCs/>
              </w:rPr>
            </w:pPr>
            <w:r w:rsidRPr="000F15AD">
              <w:rPr>
                <w:i/>
                <w:iCs/>
              </w:rPr>
              <w:t xml:space="preserve">              b) Công thức: A = F.s, trong đó: A: Công của lực F (Nm hoặc J)</w:t>
            </w:r>
          </w:p>
          <w:p w:rsidR="00782782" w:rsidRPr="000F15AD" w:rsidRDefault="00782782" w:rsidP="000F15AD">
            <w:pPr>
              <w:ind w:left="144" w:right="144"/>
              <w:jc w:val="both"/>
              <w:rPr>
                <w:i/>
                <w:iCs/>
              </w:rPr>
            </w:pPr>
            <w:r w:rsidRPr="000F15AD">
              <w:rPr>
                <w:i/>
                <w:iCs/>
              </w:rPr>
              <w:t xml:space="preserve">                                                  F: là lực tác dụng vào vật (N)</w:t>
            </w:r>
          </w:p>
          <w:p w:rsidR="00782782" w:rsidRPr="000F15AD" w:rsidRDefault="00782782" w:rsidP="000F15AD">
            <w:pPr>
              <w:ind w:left="144" w:right="144"/>
              <w:jc w:val="both"/>
              <w:rPr>
                <w:i/>
                <w:iCs/>
              </w:rPr>
            </w:pPr>
            <w:r w:rsidRPr="000F15AD">
              <w:rPr>
                <w:i/>
                <w:iCs/>
              </w:rPr>
              <w:t xml:space="preserve">                                                  s: là quãng đường vật dịch chuyển. (m)</w:t>
            </w:r>
          </w:p>
        </w:tc>
      </w:tr>
      <w:tr w:rsidR="00782782" w:rsidRPr="009A0091">
        <w:tc>
          <w:tcPr>
            <w:tcW w:w="10608" w:type="dxa"/>
          </w:tcPr>
          <w:p w:rsidR="00782782" w:rsidRPr="009A0091" w:rsidRDefault="00782782" w:rsidP="000F15AD">
            <w:pPr>
              <w:ind w:left="144" w:right="144"/>
              <w:jc w:val="both"/>
            </w:pPr>
            <w:r w:rsidRPr="009A0091">
              <w:t>Câu 19: Hãy phát biểu định luật về công.</w:t>
            </w:r>
          </w:p>
        </w:tc>
      </w:tr>
      <w:tr w:rsidR="00782782" w:rsidRPr="009A0091">
        <w:tc>
          <w:tcPr>
            <w:tcW w:w="10608" w:type="dxa"/>
          </w:tcPr>
          <w:p w:rsidR="00782782" w:rsidRPr="009A0091" w:rsidRDefault="00782782" w:rsidP="000F15AD">
            <w:pPr>
              <w:ind w:left="144" w:right="144"/>
              <w:jc w:val="both"/>
            </w:pPr>
            <w:r w:rsidRPr="000F15AD">
              <w:rPr>
                <w:b/>
                <w:bCs/>
                <w:i/>
                <w:iCs/>
                <w:u w:val="single"/>
              </w:rPr>
              <w:t>Đáp án</w:t>
            </w:r>
            <w:r w:rsidRPr="000F15AD">
              <w:rPr>
                <w:i/>
                <w:iCs/>
              </w:rPr>
              <w:t>:  Định luật về công: Không có một máy cơ đơn giản nào cho ta lợi về công. Được lợi bao nhiêu lần về lực thì lại thiệt bấy nhiêu lần về đường đi và ngược lại.</w:t>
            </w:r>
          </w:p>
        </w:tc>
      </w:tr>
      <w:tr w:rsidR="00782782" w:rsidRPr="009A0091">
        <w:tc>
          <w:tcPr>
            <w:tcW w:w="10608" w:type="dxa"/>
          </w:tcPr>
          <w:p w:rsidR="00782782" w:rsidRPr="009A0091" w:rsidRDefault="00782782" w:rsidP="000F15AD">
            <w:pPr>
              <w:ind w:left="144" w:right="144"/>
              <w:jc w:val="both"/>
            </w:pPr>
            <w:r w:rsidRPr="009A0091">
              <w:t xml:space="preserve">Câu 20: a) Có mấy loại lực ma sát, đó là những loại nào? Các loại lực ma sát có chung đặc điểm gì? </w:t>
            </w:r>
          </w:p>
          <w:p w:rsidR="00782782" w:rsidRPr="009A0091" w:rsidRDefault="00782782" w:rsidP="000F15AD">
            <w:pPr>
              <w:ind w:left="144" w:right="144"/>
              <w:jc w:val="both"/>
            </w:pPr>
            <w:r w:rsidRPr="009A0091">
              <w:t xml:space="preserve">              b) Hãy nêu hai ví dụ về lực ma sát có lợi, hai ví dụ về lực ma sát có hại.</w:t>
            </w:r>
          </w:p>
        </w:tc>
      </w:tr>
      <w:tr w:rsidR="00782782" w:rsidRPr="009A0091">
        <w:tc>
          <w:tcPr>
            <w:tcW w:w="10608" w:type="dxa"/>
          </w:tcPr>
          <w:p w:rsidR="00782782" w:rsidRPr="000F15AD" w:rsidRDefault="00782782" w:rsidP="000F15AD">
            <w:pPr>
              <w:ind w:left="144" w:right="144"/>
              <w:jc w:val="both"/>
              <w:rPr>
                <w:b/>
                <w:bCs/>
                <w:i/>
                <w:iCs/>
                <w:u w:val="single"/>
              </w:rPr>
            </w:pPr>
            <w:r w:rsidRPr="000F15AD">
              <w:rPr>
                <w:b/>
                <w:bCs/>
                <w:i/>
                <w:iCs/>
                <w:u w:val="single"/>
              </w:rPr>
              <w:t xml:space="preserve">Đáp án:  </w:t>
            </w:r>
          </w:p>
          <w:p w:rsidR="00782782" w:rsidRPr="000F15AD" w:rsidRDefault="00782782" w:rsidP="000F15AD">
            <w:pPr>
              <w:numPr>
                <w:ilvl w:val="0"/>
                <w:numId w:val="21"/>
              </w:numPr>
              <w:ind w:left="144" w:right="144"/>
              <w:jc w:val="both"/>
              <w:rPr>
                <w:i/>
                <w:iCs/>
              </w:rPr>
            </w:pPr>
            <w:r w:rsidRPr="000F15AD">
              <w:rPr>
                <w:i/>
                <w:iCs/>
              </w:rPr>
              <w:t>Có ba loại lực ma sát thường gặp: lực ma sát trượt; lực ma sát lăn; lực ma sát nghỉ. Có chung đặc điểm: cản trở chuyển động của vật.</w:t>
            </w:r>
          </w:p>
          <w:p w:rsidR="00782782" w:rsidRPr="000F15AD" w:rsidRDefault="00782782" w:rsidP="000F15AD">
            <w:pPr>
              <w:numPr>
                <w:ilvl w:val="0"/>
                <w:numId w:val="21"/>
              </w:numPr>
              <w:ind w:left="144" w:right="144"/>
              <w:jc w:val="both"/>
              <w:rPr>
                <w:i/>
                <w:iCs/>
              </w:rPr>
            </w:pPr>
            <w:r w:rsidRPr="000F15AD">
              <w:rPr>
                <w:i/>
                <w:iCs/>
              </w:rPr>
              <w:t>HS tự nêu ví dụ.</w:t>
            </w:r>
          </w:p>
        </w:tc>
      </w:tr>
      <w:tr w:rsidR="00782782" w:rsidRPr="009A0091">
        <w:tc>
          <w:tcPr>
            <w:tcW w:w="10608" w:type="dxa"/>
          </w:tcPr>
          <w:p w:rsidR="00782782" w:rsidRPr="009A0091" w:rsidRDefault="00782782" w:rsidP="000F15AD">
            <w:pPr>
              <w:ind w:left="144" w:right="144"/>
              <w:jc w:val="both"/>
            </w:pPr>
            <w:r w:rsidRPr="009A0091">
              <w:t>Câu 21: (GDMT) Trong quá trình lưu thông của các phương tiện giao thông đường bộ, ma sát giữa bánh xe và mặt đường, giữa các bộ phận cơ khí với nhau, ma sát giữa phanh xe và vành bánh xe sẽ gây tác hại gì cho môi trường? Hãy nêu biện pháp khắc phục tình trạng trên.</w:t>
            </w:r>
          </w:p>
        </w:tc>
      </w:tr>
      <w:tr w:rsidR="00782782" w:rsidRPr="009A0091">
        <w:tc>
          <w:tcPr>
            <w:tcW w:w="10608" w:type="dxa"/>
          </w:tcPr>
          <w:p w:rsidR="00782782" w:rsidRPr="000F15AD" w:rsidRDefault="00782782" w:rsidP="000F15AD">
            <w:pPr>
              <w:ind w:left="144" w:right="144"/>
              <w:jc w:val="both"/>
              <w:rPr>
                <w:i/>
                <w:iCs/>
              </w:rPr>
            </w:pPr>
            <w:r w:rsidRPr="000F15AD">
              <w:rPr>
                <w:b/>
                <w:bCs/>
                <w:i/>
                <w:iCs/>
                <w:u w:val="single"/>
              </w:rPr>
              <w:t xml:space="preserve">Đáp án: </w:t>
            </w:r>
            <w:r w:rsidRPr="000F15AD">
              <w:rPr>
                <w:i/>
                <w:iCs/>
              </w:rPr>
              <w:t xml:space="preserve"> Khi xuất hiện các loại ma sát trên sẽ làm phát sinh các bụi cao su, bụi khí và bụi kim loại. Các bụi này gây tác hại to lớn đến môi trường: Ảnh hưởng đến sự hô hấp của cơ thể người, sự sống của sinh vật và sự quang hợp của cây xanh.</w:t>
            </w:r>
          </w:p>
          <w:p w:rsidR="00782782" w:rsidRPr="009A0091" w:rsidRDefault="00782782" w:rsidP="000F15AD">
            <w:pPr>
              <w:ind w:left="144" w:right="144"/>
              <w:jc w:val="both"/>
            </w:pPr>
            <w:r w:rsidRPr="000F15AD">
              <w:rPr>
                <w:i/>
                <w:iCs/>
              </w:rPr>
              <w:t xml:space="preserve">  *) Biện pháp khác phục: Cần giảm số phương tiện lưu thông trên đường và cấm các phương tiện cũ nát, không đảm bảo chất lượng. Các phương tiện lưu thông phải đảm bảo các tiêu chuẩn về khí thải và an toàn đối với môi trường.</w:t>
            </w:r>
          </w:p>
        </w:tc>
      </w:tr>
      <w:tr w:rsidR="00782782" w:rsidRPr="009A0091">
        <w:tc>
          <w:tcPr>
            <w:tcW w:w="10608" w:type="dxa"/>
          </w:tcPr>
          <w:p w:rsidR="00782782" w:rsidRPr="009A0091" w:rsidRDefault="00782782" w:rsidP="000F15AD">
            <w:pPr>
              <w:ind w:left="144" w:right="144"/>
              <w:jc w:val="both"/>
            </w:pPr>
            <w:r w:rsidRPr="000F15AD">
              <w:rPr>
                <w:b/>
                <w:bCs/>
                <w:i/>
                <w:iCs/>
                <w:u w:val="single"/>
              </w:rPr>
              <w:t>Câu 22:</w:t>
            </w:r>
            <w:r w:rsidRPr="009A0091">
              <w:t xml:space="preserve">  Đánh bắt cá bằng chất nổ gây ảnh hưởng gì đối với môi trường? Nêu biện pháp khắc phục tình trạng trên.</w:t>
            </w:r>
          </w:p>
        </w:tc>
      </w:tr>
      <w:tr w:rsidR="00782782" w:rsidRPr="009A0091">
        <w:tc>
          <w:tcPr>
            <w:tcW w:w="10608" w:type="dxa"/>
          </w:tcPr>
          <w:p w:rsidR="00782782" w:rsidRPr="000F15AD" w:rsidRDefault="00782782" w:rsidP="000F15AD">
            <w:pPr>
              <w:ind w:left="144" w:right="144"/>
              <w:jc w:val="both"/>
              <w:rPr>
                <w:b/>
                <w:bCs/>
                <w:i/>
                <w:iCs/>
                <w:u w:val="single"/>
              </w:rPr>
            </w:pPr>
            <w:r w:rsidRPr="000F15AD">
              <w:rPr>
                <w:b/>
                <w:bCs/>
                <w:i/>
                <w:iCs/>
                <w:u w:val="single"/>
              </w:rPr>
              <w:t xml:space="preserve">Đáp án:  </w:t>
            </w:r>
          </w:p>
          <w:p w:rsidR="00782782" w:rsidRPr="000F15AD" w:rsidRDefault="00782782" w:rsidP="000F15AD">
            <w:pPr>
              <w:ind w:left="144" w:right="144"/>
              <w:jc w:val="both"/>
              <w:rPr>
                <w:i/>
                <w:iCs/>
              </w:rPr>
            </w:pPr>
            <w:r w:rsidRPr="000F15AD">
              <w:rPr>
                <w:i/>
                <w:iCs/>
              </w:rPr>
              <w:t xml:space="preserve">   *) Tác hại: Đánh bắt cá bằng chất nổ sẽ gây ra một áp suất rất lớn, áp suất này truyền theo mọi phương gây tác động lớn đến các sinh vật sinh sống trong đó. Dưới tác động này hầu hết các sinh vật đều bị chết, gây nên sự hủy diệt sinh vật, ô nhiễm môi trường sinh thái.</w:t>
            </w:r>
          </w:p>
          <w:p w:rsidR="00782782" w:rsidRPr="000F15AD" w:rsidRDefault="00782782" w:rsidP="000F15AD">
            <w:pPr>
              <w:ind w:left="144" w:right="144"/>
              <w:jc w:val="both"/>
              <w:rPr>
                <w:i/>
                <w:iCs/>
              </w:rPr>
            </w:pPr>
            <w:r w:rsidRPr="000F15AD">
              <w:rPr>
                <w:i/>
                <w:iCs/>
              </w:rPr>
              <w:t xml:space="preserve">   *) Biện pháp: -Tuyên truyền để ngư dân không sử dụng chất nổ để đánh bắt cá.</w:t>
            </w:r>
          </w:p>
          <w:p w:rsidR="00782782" w:rsidRPr="000F15AD" w:rsidRDefault="00782782" w:rsidP="000F15AD">
            <w:pPr>
              <w:ind w:left="144" w:right="144"/>
              <w:jc w:val="both"/>
              <w:rPr>
                <w:i/>
                <w:iCs/>
              </w:rPr>
            </w:pPr>
            <w:r w:rsidRPr="000F15AD">
              <w:rPr>
                <w:i/>
                <w:iCs/>
              </w:rPr>
              <w:t>-Phải có biện pháp ngăn chặn hành vi đánh bắt cá này.</w:t>
            </w:r>
          </w:p>
        </w:tc>
      </w:tr>
    </w:tbl>
    <w:p w:rsidR="00782782" w:rsidRPr="009A0091" w:rsidRDefault="00782782" w:rsidP="00037464">
      <w:pPr>
        <w:ind w:left="144" w:right="144"/>
      </w:pPr>
    </w:p>
    <w:sectPr w:rsidR="00782782" w:rsidRPr="009A0091" w:rsidSect="00E30157">
      <w:headerReference w:type="default" r:id="rId24"/>
      <w:pgSz w:w="11906" w:h="16838"/>
      <w:pgMar w:top="180" w:right="964" w:bottom="180"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2782" w:rsidRDefault="00782782" w:rsidP="00D37DB3">
      <w:r>
        <w:separator/>
      </w:r>
    </w:p>
  </w:endnote>
  <w:endnote w:type="continuationSeparator" w:id="0">
    <w:p w:rsidR="00782782" w:rsidRDefault="00782782" w:rsidP="00D37DB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MC-Ong Do">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2782" w:rsidRDefault="00782782" w:rsidP="00D37DB3">
      <w:r>
        <w:separator/>
      </w:r>
    </w:p>
  </w:footnote>
  <w:footnote w:type="continuationSeparator" w:id="0">
    <w:p w:rsidR="00782782" w:rsidRDefault="00782782" w:rsidP="00D37D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82" w:rsidRPr="00E503B3" w:rsidRDefault="00782782" w:rsidP="00E503B3">
    <w:pPr>
      <w:pStyle w:val="Header"/>
      <w:jc w:val="center"/>
      <w:rPr>
        <w:rFonts w:ascii=".TMC-Ong Do" w:hAnsi=".TMC-Ong Do" w:cs=".TMC-Ong Do"/>
      </w:rPr>
    </w:pPr>
    <w:r>
      <w:rPr>
        <w:rFonts w:ascii=".TMC-Ong Do" w:hAnsi=".TMC-Ong Do" w:cs=".TMC-Ong Do"/>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2DFD"/>
    <w:multiLevelType w:val="hybridMultilevel"/>
    <w:tmpl w:val="12163372"/>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560"/>
        </w:tabs>
        <w:ind w:left="1560" w:hanging="360"/>
      </w:pPr>
      <w:rPr>
        <w:rFonts w:ascii="Courier New" w:hAnsi="Courier New" w:hint="default"/>
      </w:rPr>
    </w:lvl>
    <w:lvl w:ilvl="2" w:tplc="04090005">
      <w:start w:val="1"/>
      <w:numFmt w:val="bullet"/>
      <w:lvlText w:val=""/>
      <w:lvlJc w:val="left"/>
      <w:pPr>
        <w:tabs>
          <w:tab w:val="num" w:pos="2280"/>
        </w:tabs>
        <w:ind w:left="2280" w:hanging="360"/>
      </w:pPr>
      <w:rPr>
        <w:rFonts w:ascii="Times New Roman" w:hAnsi="Times New Roman" w:cs="Times New Roman" w:hint="default"/>
      </w:rPr>
    </w:lvl>
    <w:lvl w:ilvl="3" w:tplc="04090001">
      <w:start w:val="1"/>
      <w:numFmt w:val="bullet"/>
      <w:lvlText w:val=""/>
      <w:lvlJc w:val="left"/>
      <w:pPr>
        <w:tabs>
          <w:tab w:val="num" w:pos="3000"/>
        </w:tabs>
        <w:ind w:left="3000" w:hanging="360"/>
      </w:pPr>
      <w:rPr>
        <w:rFonts w:ascii="Times New Roman" w:hAnsi="Times New Roman" w:cs="Times New Roman"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Times New Roman" w:hAnsi="Times New Roman" w:cs="Times New Roman" w:hint="default"/>
      </w:rPr>
    </w:lvl>
    <w:lvl w:ilvl="6" w:tplc="04090001">
      <w:start w:val="1"/>
      <w:numFmt w:val="bullet"/>
      <w:lvlText w:val=""/>
      <w:lvlJc w:val="left"/>
      <w:pPr>
        <w:tabs>
          <w:tab w:val="num" w:pos="5160"/>
        </w:tabs>
        <w:ind w:left="5160" w:hanging="360"/>
      </w:pPr>
      <w:rPr>
        <w:rFonts w:ascii="Times New Roman" w:hAnsi="Times New Roman" w:cs="Times New Roman"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Times New Roman" w:hAnsi="Times New Roman" w:cs="Times New Roman" w:hint="default"/>
      </w:rPr>
    </w:lvl>
  </w:abstractNum>
  <w:abstractNum w:abstractNumId="1">
    <w:nsid w:val="05FD5AC4"/>
    <w:multiLevelType w:val="hybridMultilevel"/>
    <w:tmpl w:val="A81EF470"/>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
    <w:nsid w:val="081255D5"/>
    <w:multiLevelType w:val="hybridMultilevel"/>
    <w:tmpl w:val="102CA9D6"/>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
    <w:nsid w:val="0D925C2D"/>
    <w:multiLevelType w:val="hybridMultilevel"/>
    <w:tmpl w:val="D6C01774"/>
    <w:lvl w:ilvl="0" w:tplc="04090019">
      <w:start w:val="1"/>
      <w:numFmt w:val="lowerLetter"/>
      <w:lvlText w:val="%1."/>
      <w:lvlJc w:val="left"/>
      <w:pPr>
        <w:tabs>
          <w:tab w:val="num" w:pos="1450"/>
        </w:tabs>
        <w:ind w:left="145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12701237"/>
    <w:multiLevelType w:val="hybridMultilevel"/>
    <w:tmpl w:val="E8A6D0BE"/>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5">
    <w:nsid w:val="171119FE"/>
    <w:multiLevelType w:val="hybridMultilevel"/>
    <w:tmpl w:val="D0E8CBBA"/>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6">
    <w:nsid w:val="1A6C69FC"/>
    <w:multiLevelType w:val="hybridMultilevel"/>
    <w:tmpl w:val="78106FB8"/>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1BD8691A"/>
    <w:multiLevelType w:val="hybridMultilevel"/>
    <w:tmpl w:val="A2088FF2"/>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8">
    <w:nsid w:val="1D06264C"/>
    <w:multiLevelType w:val="hybridMultilevel"/>
    <w:tmpl w:val="CB8C41F4"/>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26E4451F"/>
    <w:multiLevelType w:val="hybridMultilevel"/>
    <w:tmpl w:val="CF02000C"/>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356B07F2"/>
    <w:multiLevelType w:val="hybridMultilevel"/>
    <w:tmpl w:val="10B8A056"/>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1">
    <w:nsid w:val="35902482"/>
    <w:multiLevelType w:val="hybridMultilevel"/>
    <w:tmpl w:val="90E87602"/>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2">
    <w:nsid w:val="3D110858"/>
    <w:multiLevelType w:val="hybridMultilevel"/>
    <w:tmpl w:val="AEFEEB74"/>
    <w:lvl w:ilvl="0" w:tplc="04090009">
      <w:start w:val="1"/>
      <w:numFmt w:val="bullet"/>
      <w:lvlText w:val=""/>
      <w:lvlJc w:val="left"/>
      <w:pPr>
        <w:tabs>
          <w:tab w:val="num" w:pos="720"/>
        </w:tabs>
        <w:ind w:left="720" w:hanging="360"/>
      </w:pPr>
      <w:rPr>
        <w:rFonts w:ascii="Wingdings" w:hAnsi="Wingdings" w:cs="Wingdings" w:hint="default"/>
      </w:rPr>
    </w:lvl>
    <w:lvl w:ilvl="1" w:tplc="A8AC620E">
      <w:numFmt w:val="bullet"/>
      <w:lvlText w:val="-"/>
      <w:lvlJc w:val="left"/>
      <w:pPr>
        <w:tabs>
          <w:tab w:val="num" w:pos="1224"/>
        </w:tabs>
        <w:ind w:left="1224" w:hanging="144"/>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3">
    <w:nsid w:val="43A97223"/>
    <w:multiLevelType w:val="hybridMultilevel"/>
    <w:tmpl w:val="03506DE8"/>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43F26D2E"/>
    <w:multiLevelType w:val="hybridMultilevel"/>
    <w:tmpl w:val="918E9E6E"/>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4C4E0086"/>
    <w:multiLevelType w:val="hybridMultilevel"/>
    <w:tmpl w:val="6D1E9318"/>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nsid w:val="4DE6399F"/>
    <w:multiLevelType w:val="hybridMultilevel"/>
    <w:tmpl w:val="723CC86E"/>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Times New Roman" w:hAnsi="Times New Roman" w:cs="Times New Roman" w:hint="default"/>
      </w:rPr>
    </w:lvl>
    <w:lvl w:ilvl="3" w:tplc="04090001">
      <w:start w:val="1"/>
      <w:numFmt w:val="bullet"/>
      <w:lvlText w:val=""/>
      <w:lvlJc w:val="left"/>
      <w:pPr>
        <w:tabs>
          <w:tab w:val="num" w:pos="2940"/>
        </w:tabs>
        <w:ind w:left="2940" w:hanging="360"/>
      </w:pPr>
      <w:rPr>
        <w:rFonts w:ascii="Times New Roman" w:hAnsi="Times New Roman" w:cs="Times New Roman"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Times New Roman" w:hAnsi="Times New Roman" w:cs="Times New Roman" w:hint="default"/>
      </w:rPr>
    </w:lvl>
    <w:lvl w:ilvl="6" w:tplc="04090001">
      <w:start w:val="1"/>
      <w:numFmt w:val="bullet"/>
      <w:lvlText w:val=""/>
      <w:lvlJc w:val="left"/>
      <w:pPr>
        <w:tabs>
          <w:tab w:val="num" w:pos="5100"/>
        </w:tabs>
        <w:ind w:left="5100" w:hanging="360"/>
      </w:pPr>
      <w:rPr>
        <w:rFonts w:ascii="Times New Roman" w:hAnsi="Times New Roman" w:cs="Times New Roman"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Times New Roman" w:hAnsi="Times New Roman" w:cs="Times New Roman" w:hint="default"/>
      </w:rPr>
    </w:lvl>
  </w:abstractNum>
  <w:abstractNum w:abstractNumId="17">
    <w:nsid w:val="536874A3"/>
    <w:multiLevelType w:val="hybridMultilevel"/>
    <w:tmpl w:val="A380ED0E"/>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Times New Roman" w:hAnsi="Times New Roman" w:cs="Times New Roman" w:hint="default"/>
      </w:rPr>
    </w:lvl>
    <w:lvl w:ilvl="3" w:tplc="04090001">
      <w:start w:val="1"/>
      <w:numFmt w:val="bullet"/>
      <w:lvlText w:val=""/>
      <w:lvlJc w:val="left"/>
      <w:pPr>
        <w:tabs>
          <w:tab w:val="num" w:pos="2520"/>
        </w:tabs>
        <w:ind w:left="2520" w:hanging="360"/>
      </w:pPr>
      <w:rPr>
        <w:rFonts w:ascii="Times New Roman" w:hAnsi="Times New Roman"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Times New Roman" w:hAnsi="Times New Roman" w:cs="Times New Roman" w:hint="default"/>
      </w:rPr>
    </w:lvl>
    <w:lvl w:ilvl="6" w:tplc="04090001">
      <w:start w:val="1"/>
      <w:numFmt w:val="bullet"/>
      <w:lvlText w:val=""/>
      <w:lvlJc w:val="left"/>
      <w:pPr>
        <w:tabs>
          <w:tab w:val="num" w:pos="4680"/>
        </w:tabs>
        <w:ind w:left="4680" w:hanging="360"/>
      </w:pPr>
      <w:rPr>
        <w:rFonts w:ascii="Times New Roman" w:hAnsi="Times New Roman"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Times New Roman" w:hAnsi="Times New Roman" w:cs="Times New Roman" w:hint="default"/>
      </w:rPr>
    </w:lvl>
  </w:abstractNum>
  <w:abstractNum w:abstractNumId="18">
    <w:nsid w:val="5616601E"/>
    <w:multiLevelType w:val="hybridMultilevel"/>
    <w:tmpl w:val="6D805684"/>
    <w:lvl w:ilvl="0" w:tplc="04090015">
      <w:start w:val="1"/>
      <w:numFmt w:val="upperLetter"/>
      <w:lvlText w:val="%1."/>
      <w:lvlJc w:val="left"/>
      <w:pPr>
        <w:tabs>
          <w:tab w:val="num" w:pos="720"/>
        </w:tabs>
        <w:ind w:left="720" w:hanging="360"/>
      </w:pPr>
      <w:rPr>
        <w:rFonts w:hint="default"/>
      </w:rPr>
    </w:lvl>
    <w:lvl w:ilvl="1" w:tplc="84BEF3AA">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610D7E2E"/>
    <w:multiLevelType w:val="hybridMultilevel"/>
    <w:tmpl w:val="BA1C56BE"/>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65D27BAC"/>
    <w:multiLevelType w:val="hybridMultilevel"/>
    <w:tmpl w:val="B02036B0"/>
    <w:lvl w:ilvl="0" w:tplc="04090009">
      <w:start w:val="1"/>
      <w:numFmt w:val="bullet"/>
      <w:lvlText w:val=""/>
      <w:lvlJc w:val="left"/>
      <w:pPr>
        <w:tabs>
          <w:tab w:val="num" w:pos="720"/>
        </w:tabs>
        <w:ind w:left="720" w:hanging="360"/>
      </w:pPr>
      <w:rPr>
        <w:rFonts w:ascii="Wingdings" w:hAnsi="Wingdings" w:cs="Wingdings" w:hint="default"/>
      </w:rPr>
    </w:lvl>
    <w:lvl w:ilvl="1" w:tplc="A8AC620E">
      <w:numFmt w:val="bullet"/>
      <w:lvlText w:val="-"/>
      <w:lvlJc w:val="left"/>
      <w:pPr>
        <w:tabs>
          <w:tab w:val="num" w:pos="1224"/>
        </w:tabs>
        <w:ind w:left="1224" w:hanging="144"/>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1">
    <w:nsid w:val="6A5643CC"/>
    <w:multiLevelType w:val="hybridMultilevel"/>
    <w:tmpl w:val="5E020980"/>
    <w:lvl w:ilvl="0" w:tplc="04090009">
      <w:start w:val="1"/>
      <w:numFmt w:val="bullet"/>
      <w:lvlText w:val=""/>
      <w:lvlJc w:val="left"/>
      <w:pPr>
        <w:tabs>
          <w:tab w:val="num" w:pos="720"/>
        </w:tabs>
        <w:ind w:left="720" w:hanging="360"/>
      </w:pPr>
      <w:rPr>
        <w:rFonts w:ascii="Wingdings" w:hAnsi="Wingdings" w:cs="Wingdings" w:hint="default"/>
      </w:rPr>
    </w:lvl>
    <w:lvl w:ilvl="1" w:tplc="A8AC620E">
      <w:numFmt w:val="bullet"/>
      <w:lvlText w:val="-"/>
      <w:lvlJc w:val="left"/>
      <w:pPr>
        <w:tabs>
          <w:tab w:val="num" w:pos="1224"/>
        </w:tabs>
        <w:ind w:left="1224" w:hanging="144"/>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2">
    <w:nsid w:val="75D259EB"/>
    <w:multiLevelType w:val="hybridMultilevel"/>
    <w:tmpl w:val="9EE67DCC"/>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Times New Roman" w:hAnsi="Times New Roman" w:cs="Times New Roman" w:hint="default"/>
      </w:rPr>
    </w:lvl>
    <w:lvl w:ilvl="3" w:tplc="04090001">
      <w:start w:val="1"/>
      <w:numFmt w:val="bullet"/>
      <w:lvlText w:val=""/>
      <w:lvlJc w:val="left"/>
      <w:pPr>
        <w:tabs>
          <w:tab w:val="num" w:pos="3000"/>
        </w:tabs>
        <w:ind w:left="3000" w:hanging="360"/>
      </w:pPr>
      <w:rPr>
        <w:rFonts w:ascii="Times New Roman" w:hAnsi="Times New Roman" w:cs="Times New Roman"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Times New Roman" w:hAnsi="Times New Roman" w:cs="Times New Roman" w:hint="default"/>
      </w:rPr>
    </w:lvl>
    <w:lvl w:ilvl="6" w:tplc="04090001">
      <w:start w:val="1"/>
      <w:numFmt w:val="bullet"/>
      <w:lvlText w:val=""/>
      <w:lvlJc w:val="left"/>
      <w:pPr>
        <w:tabs>
          <w:tab w:val="num" w:pos="5160"/>
        </w:tabs>
        <w:ind w:left="5160" w:hanging="360"/>
      </w:pPr>
      <w:rPr>
        <w:rFonts w:ascii="Times New Roman" w:hAnsi="Times New Roman" w:cs="Times New Roman"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Times New Roman" w:hAnsi="Times New Roman" w:cs="Times New Roman" w:hint="default"/>
      </w:rPr>
    </w:lvl>
  </w:abstractNum>
  <w:abstractNum w:abstractNumId="23">
    <w:nsid w:val="77BD4E8A"/>
    <w:multiLevelType w:val="hybridMultilevel"/>
    <w:tmpl w:val="B9EAD5DA"/>
    <w:lvl w:ilvl="0" w:tplc="04090009">
      <w:start w:val="1"/>
      <w:numFmt w:val="bullet"/>
      <w:lvlText w:val=""/>
      <w:lvlJc w:val="left"/>
      <w:pPr>
        <w:tabs>
          <w:tab w:val="num" w:pos="720"/>
        </w:tabs>
        <w:ind w:left="720" w:hanging="360"/>
      </w:pPr>
      <w:rPr>
        <w:rFonts w:ascii="Wingdings" w:hAnsi="Wingdings" w:cs="Wingdings" w:hint="default"/>
      </w:rPr>
    </w:lvl>
    <w:lvl w:ilvl="1" w:tplc="A8AC620E">
      <w:numFmt w:val="bullet"/>
      <w:lvlText w:val="-"/>
      <w:lvlJc w:val="left"/>
      <w:pPr>
        <w:tabs>
          <w:tab w:val="num" w:pos="1224"/>
        </w:tabs>
        <w:ind w:left="1224" w:hanging="144"/>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4">
    <w:nsid w:val="7B4D79FC"/>
    <w:multiLevelType w:val="hybridMultilevel"/>
    <w:tmpl w:val="02E08E5A"/>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5">
    <w:nsid w:val="7EA265C0"/>
    <w:multiLevelType w:val="hybridMultilevel"/>
    <w:tmpl w:val="66FAE442"/>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18"/>
  </w:num>
  <w:num w:numId="2">
    <w:abstractNumId w:val="13"/>
  </w:num>
  <w:num w:numId="3">
    <w:abstractNumId w:val="17"/>
  </w:num>
  <w:num w:numId="4">
    <w:abstractNumId w:val="7"/>
  </w:num>
  <w:num w:numId="5">
    <w:abstractNumId w:val="15"/>
  </w:num>
  <w:num w:numId="6">
    <w:abstractNumId w:val="16"/>
  </w:num>
  <w:num w:numId="7">
    <w:abstractNumId w:val="22"/>
  </w:num>
  <w:num w:numId="8">
    <w:abstractNumId w:val="0"/>
  </w:num>
  <w:num w:numId="9">
    <w:abstractNumId w:val="2"/>
  </w:num>
  <w:num w:numId="10">
    <w:abstractNumId w:val="10"/>
  </w:num>
  <w:num w:numId="11">
    <w:abstractNumId w:val="5"/>
  </w:num>
  <w:num w:numId="12">
    <w:abstractNumId w:val="4"/>
  </w:num>
  <w:num w:numId="13">
    <w:abstractNumId w:val="12"/>
  </w:num>
  <w:num w:numId="14">
    <w:abstractNumId w:val="20"/>
  </w:num>
  <w:num w:numId="15">
    <w:abstractNumId w:val="1"/>
  </w:num>
  <w:num w:numId="16">
    <w:abstractNumId w:val="21"/>
  </w:num>
  <w:num w:numId="17">
    <w:abstractNumId w:val="23"/>
  </w:num>
  <w:num w:numId="18">
    <w:abstractNumId w:val="24"/>
  </w:num>
  <w:num w:numId="19">
    <w:abstractNumId w:val="11"/>
  </w:num>
  <w:num w:numId="20">
    <w:abstractNumId w:val="8"/>
  </w:num>
  <w:num w:numId="21">
    <w:abstractNumId w:val="19"/>
  </w:num>
  <w:num w:numId="22">
    <w:abstractNumId w:val="6"/>
  </w:num>
  <w:num w:numId="23">
    <w:abstractNumId w:val="14"/>
  </w:num>
  <w:num w:numId="24">
    <w:abstractNumId w:val="9"/>
  </w:num>
  <w:num w:numId="25">
    <w:abstractNumId w:val="3"/>
  </w:num>
  <w:num w:numId="2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0091"/>
    <w:rsid w:val="0003737E"/>
    <w:rsid w:val="00037464"/>
    <w:rsid w:val="000B1F07"/>
    <w:rsid w:val="000C1D27"/>
    <w:rsid w:val="000E7AC0"/>
    <w:rsid w:val="000F15AD"/>
    <w:rsid w:val="00131D75"/>
    <w:rsid w:val="005A380F"/>
    <w:rsid w:val="005B2BB9"/>
    <w:rsid w:val="00782782"/>
    <w:rsid w:val="007D6FE0"/>
    <w:rsid w:val="009A0091"/>
    <w:rsid w:val="00BF1EC4"/>
    <w:rsid w:val="00D37DB3"/>
    <w:rsid w:val="00E30157"/>
    <w:rsid w:val="00E503B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091"/>
    <w:rPr>
      <w:rFonts w:ascii="Times New Roman" w:eastAsia="Times New Roman" w:hAnsi="Times New Roman"/>
      <w:sz w:val="24"/>
      <w:szCs w:val="24"/>
      <w:lang w:val="vi-VN" w:eastAsia="vi-V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A0091"/>
    <w:pPr>
      <w:tabs>
        <w:tab w:val="center" w:pos="4320"/>
        <w:tab w:val="right" w:pos="8640"/>
      </w:tabs>
    </w:pPr>
    <w:rPr>
      <w:lang w:val="en-US" w:eastAsia="en-US"/>
    </w:rPr>
  </w:style>
  <w:style w:type="character" w:customStyle="1" w:styleId="HeaderChar">
    <w:name w:val="Header Char"/>
    <w:basedOn w:val="DefaultParagraphFont"/>
    <w:link w:val="Header"/>
    <w:uiPriority w:val="99"/>
    <w:locked/>
    <w:rsid w:val="009A0091"/>
    <w:rPr>
      <w:rFonts w:ascii="Times New Roman" w:hAnsi="Times New Roman" w:cs="Times New Roman"/>
      <w:sz w:val="24"/>
      <w:szCs w:val="24"/>
    </w:rPr>
  </w:style>
  <w:style w:type="paragraph" w:styleId="Footer">
    <w:name w:val="footer"/>
    <w:basedOn w:val="Normal"/>
    <w:link w:val="FooterChar"/>
    <w:uiPriority w:val="99"/>
    <w:rsid w:val="009A0091"/>
    <w:pPr>
      <w:tabs>
        <w:tab w:val="center" w:pos="4320"/>
        <w:tab w:val="right" w:pos="8640"/>
      </w:tabs>
    </w:pPr>
    <w:rPr>
      <w:lang w:val="en-US" w:eastAsia="en-US"/>
    </w:rPr>
  </w:style>
  <w:style w:type="character" w:customStyle="1" w:styleId="FooterChar">
    <w:name w:val="Footer Char"/>
    <w:basedOn w:val="DefaultParagraphFont"/>
    <w:link w:val="Footer"/>
    <w:uiPriority w:val="99"/>
    <w:locked/>
    <w:rsid w:val="009A0091"/>
    <w:rPr>
      <w:rFonts w:ascii="Times New Roman" w:hAnsi="Times New Roman" w:cs="Times New Roman"/>
      <w:sz w:val="24"/>
      <w:szCs w:val="24"/>
    </w:rPr>
  </w:style>
  <w:style w:type="table" w:styleId="TableGrid">
    <w:name w:val="Table Grid"/>
    <w:basedOn w:val="TableNormal"/>
    <w:uiPriority w:val="99"/>
    <w:rsid w:val="009A009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uiPriority w:val="99"/>
    <w:semiHidden/>
    <w:rsid w:val="009A0091"/>
    <w:pPr>
      <w:spacing w:after="160" w:line="240" w:lineRule="exact"/>
    </w:pPr>
    <w:rPr>
      <w:rFonts w:ascii="Arial" w:hAnsi="Arial" w:cs="Arial"/>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wmf"/><Relationship Id="rId7" Type="http://schemas.openxmlformats.org/officeDocument/2006/relationships/image" Target="media/image1.wmf"/><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6.wmf"/><Relationship Id="rId10" Type="http://schemas.openxmlformats.org/officeDocument/2006/relationships/image" Target="media/image3.wmf"/><Relationship Id="rId19" Type="http://schemas.openxmlformats.org/officeDocument/2006/relationships/image" Target="media/image12.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9</Pages>
  <Words>4272</Words>
  <Characters>24357</Characters>
  <Application>Microsoft Office Outlook</Application>
  <DocSecurity>0</DocSecurity>
  <Lines>0</Lines>
  <Paragraphs>0</Paragraphs>
  <ScaleCrop>false</ScaleCrop>
  <Company>Microsoft Corporation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DIEM</dc:creator>
  <cp:keywords/>
  <dc:description/>
  <cp:lastModifiedBy>Admin</cp:lastModifiedBy>
  <cp:revision>3</cp:revision>
  <dcterms:created xsi:type="dcterms:W3CDTF">2015-12-14T16:36:00Z</dcterms:created>
  <dcterms:modified xsi:type="dcterms:W3CDTF">2015-12-17T09:58:00Z</dcterms:modified>
</cp:coreProperties>
</file>